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FA66C6" w14:textId="547D37B9" w:rsidR="00B44091" w:rsidRPr="00B44091" w:rsidRDefault="007B52F6" w:rsidP="00B44091">
      <w:pPr>
        <w:rPr>
          <w:b/>
        </w:rPr>
      </w:pPr>
      <w:r w:rsidRPr="007B52F6">
        <w:rPr>
          <w:b/>
        </w:rPr>
        <w:t xml:space="preserve">PROFIT AND LOSS </w:t>
      </w:r>
      <w:r w:rsidR="00B44091">
        <w:rPr>
          <w:b/>
        </w:rPr>
        <w:t xml:space="preserve">- </w:t>
      </w:r>
      <w:r w:rsidR="00B44091" w:rsidRPr="00B44091">
        <w:rPr>
          <w:b/>
        </w:rPr>
        <w:t>examples to practice</w:t>
      </w:r>
    </w:p>
    <w:p w14:paraId="31459C3D" w14:textId="77777777" w:rsidR="00B44091" w:rsidRPr="00B44091" w:rsidRDefault="00B44091" w:rsidP="00B44091">
      <w:pPr>
        <w:rPr>
          <w:b/>
        </w:rPr>
      </w:pPr>
    </w:p>
    <w:p w14:paraId="56878FA0" w14:textId="2D9A824A" w:rsidR="00B44091" w:rsidRPr="00B44091" w:rsidRDefault="00B44091" w:rsidP="00B44091">
      <w:pPr>
        <w:rPr>
          <w:b/>
        </w:rPr>
      </w:pPr>
      <w:r w:rsidRPr="00B44091">
        <w:rPr>
          <w:b/>
        </w:rPr>
        <w:t>EXAMPLE :</w:t>
      </w:r>
    </w:p>
    <w:p w14:paraId="24096D5D" w14:textId="77777777" w:rsidR="00B44091" w:rsidRPr="00B44091" w:rsidRDefault="00B44091" w:rsidP="00B44091">
      <w:pPr>
        <w:rPr>
          <w:b/>
        </w:rPr>
      </w:pPr>
      <w:r w:rsidRPr="00B44091">
        <w:rPr>
          <w:b/>
        </w:rPr>
        <w:t>Based on the data from the PROFIT/LOSS ACCOUNT for 31. 12., ascertain the basic categories of economic result (profit), including the missing figures in the PROFIT/LOSS ACCOUNT. The Profit/Loss Account is shown on the following two pages.</w:t>
      </w:r>
    </w:p>
    <w:p w14:paraId="01B18F7B" w14:textId="77777777" w:rsidR="00B44091" w:rsidRPr="00B44091" w:rsidRDefault="00B44091" w:rsidP="00B44091">
      <w:pPr>
        <w:rPr>
          <w:b/>
        </w:rPr>
      </w:pPr>
    </w:p>
    <w:p w14:paraId="13DA2532" w14:textId="77777777" w:rsidR="00B44091" w:rsidRPr="00B44091" w:rsidRDefault="00B44091" w:rsidP="00B44091">
      <w:pPr>
        <w:rPr>
          <w:b/>
        </w:rPr>
      </w:pPr>
      <w:r w:rsidRPr="00B44091">
        <w:rPr>
          <w:b/>
        </w:rPr>
        <w:t>Solution:</w:t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1701"/>
        <w:gridCol w:w="1769"/>
      </w:tblGrid>
      <w:tr w:rsidR="00B44091" w:rsidRPr="00B44091" w14:paraId="6E681991" w14:textId="77777777" w:rsidTr="00711A28">
        <w:tblPrEx>
          <w:tblCellMar>
            <w:top w:w="0" w:type="dxa"/>
            <w:bottom w:w="0" w:type="dxa"/>
          </w:tblCellMar>
        </w:tblPrEx>
        <w:tc>
          <w:tcPr>
            <w:tcW w:w="5740" w:type="dxa"/>
          </w:tcPr>
          <w:p w14:paraId="32D1BBE5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Profit category</w:t>
            </w:r>
          </w:p>
        </w:tc>
        <w:tc>
          <w:tcPr>
            <w:tcW w:w="1701" w:type="dxa"/>
          </w:tcPr>
          <w:p w14:paraId="33220AAC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Current period</w:t>
            </w:r>
          </w:p>
        </w:tc>
        <w:tc>
          <w:tcPr>
            <w:tcW w:w="1769" w:type="dxa"/>
          </w:tcPr>
          <w:p w14:paraId="3C003117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Previous period</w:t>
            </w:r>
          </w:p>
        </w:tc>
      </w:tr>
      <w:tr w:rsidR="00B44091" w:rsidRPr="00B44091" w14:paraId="4DD850A9" w14:textId="77777777" w:rsidTr="00711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0" w:type="dxa"/>
            <w:gridSpan w:val="3"/>
          </w:tcPr>
          <w:p w14:paraId="2AA9C431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 xml:space="preserve">Profit/Loss -  after tax  </w:t>
            </w:r>
          </w:p>
        </w:tc>
      </w:tr>
      <w:tr w:rsidR="00B44091" w:rsidRPr="00B44091" w14:paraId="7B585A36" w14:textId="77777777" w:rsidTr="00711A28">
        <w:tblPrEx>
          <w:tblCellMar>
            <w:top w:w="0" w:type="dxa"/>
            <w:bottom w:w="0" w:type="dxa"/>
          </w:tblCellMar>
        </w:tblPrEx>
        <w:tc>
          <w:tcPr>
            <w:tcW w:w="5740" w:type="dxa"/>
          </w:tcPr>
          <w:p w14:paraId="7E9B3A75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EAT  Earnings After Taxes +/-</w:t>
            </w:r>
          </w:p>
          <w:p w14:paraId="241E9D41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 xml:space="preserve">         (Profit/Loss of current accounting period +/-); </w:t>
            </w:r>
          </w:p>
          <w:p w14:paraId="45839F1B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 xml:space="preserve">          Profit/Loss after tax  ( +/- )</w:t>
            </w:r>
          </w:p>
        </w:tc>
        <w:tc>
          <w:tcPr>
            <w:tcW w:w="1701" w:type="dxa"/>
          </w:tcPr>
          <w:p w14:paraId="657B9623" w14:textId="77777777" w:rsidR="00B44091" w:rsidRPr="00B44091" w:rsidRDefault="00B44091" w:rsidP="00B44091">
            <w:pPr>
              <w:rPr>
                <w:b/>
                <w:i/>
              </w:rPr>
            </w:pPr>
          </w:p>
        </w:tc>
        <w:tc>
          <w:tcPr>
            <w:tcW w:w="1769" w:type="dxa"/>
          </w:tcPr>
          <w:p w14:paraId="513BB9EB" w14:textId="77777777" w:rsidR="00B44091" w:rsidRPr="00B44091" w:rsidRDefault="00B44091" w:rsidP="00B44091">
            <w:pPr>
              <w:rPr>
                <w:b/>
                <w:i/>
              </w:rPr>
            </w:pPr>
          </w:p>
        </w:tc>
      </w:tr>
      <w:tr w:rsidR="00B44091" w:rsidRPr="00B44091" w14:paraId="4DB3FC27" w14:textId="77777777" w:rsidTr="00711A28">
        <w:tblPrEx>
          <w:tblCellMar>
            <w:top w:w="0" w:type="dxa"/>
            <w:bottom w:w="0" w:type="dxa"/>
          </w:tblCellMar>
        </w:tblPrEx>
        <w:tc>
          <w:tcPr>
            <w:tcW w:w="9210" w:type="dxa"/>
            <w:gridSpan w:val="3"/>
          </w:tcPr>
          <w:p w14:paraId="0789D4C3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 xml:space="preserve">Profit/Loss -  before tax (+/-)  </w:t>
            </w:r>
          </w:p>
        </w:tc>
      </w:tr>
      <w:tr w:rsidR="00B44091" w:rsidRPr="00B44091" w14:paraId="57D10420" w14:textId="77777777" w:rsidTr="00711A28">
        <w:tblPrEx>
          <w:tblCellMar>
            <w:top w:w="0" w:type="dxa"/>
            <w:bottom w:w="0" w:type="dxa"/>
          </w:tblCellMar>
        </w:tblPrEx>
        <w:tc>
          <w:tcPr>
            <w:tcW w:w="5740" w:type="dxa"/>
          </w:tcPr>
          <w:p w14:paraId="0CDD50AB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  <w:bCs/>
              </w:rPr>
              <w:t>Operating profit/loss (+/-)</w:t>
            </w:r>
          </w:p>
        </w:tc>
        <w:tc>
          <w:tcPr>
            <w:tcW w:w="1701" w:type="dxa"/>
          </w:tcPr>
          <w:p w14:paraId="216C6433" w14:textId="77777777" w:rsidR="00B44091" w:rsidRPr="00B44091" w:rsidRDefault="00B44091" w:rsidP="00B44091">
            <w:pPr>
              <w:rPr>
                <w:b/>
                <w:i/>
              </w:rPr>
            </w:pPr>
          </w:p>
        </w:tc>
        <w:tc>
          <w:tcPr>
            <w:tcW w:w="1769" w:type="dxa"/>
          </w:tcPr>
          <w:p w14:paraId="564CB538" w14:textId="77777777" w:rsidR="00B44091" w:rsidRPr="00B44091" w:rsidRDefault="00B44091" w:rsidP="00B44091">
            <w:pPr>
              <w:rPr>
                <w:b/>
                <w:i/>
              </w:rPr>
            </w:pPr>
          </w:p>
        </w:tc>
      </w:tr>
      <w:tr w:rsidR="00B44091" w:rsidRPr="00B44091" w14:paraId="0378136D" w14:textId="77777777" w:rsidTr="00711A28">
        <w:tblPrEx>
          <w:tblCellMar>
            <w:top w:w="0" w:type="dxa"/>
            <w:bottom w:w="0" w:type="dxa"/>
          </w:tblCellMar>
        </w:tblPrEx>
        <w:tc>
          <w:tcPr>
            <w:tcW w:w="5740" w:type="dxa"/>
          </w:tcPr>
          <w:p w14:paraId="08983737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Profit/Loss from financial operations ( +/- )</w:t>
            </w:r>
          </w:p>
        </w:tc>
        <w:tc>
          <w:tcPr>
            <w:tcW w:w="1701" w:type="dxa"/>
          </w:tcPr>
          <w:p w14:paraId="528AE88F" w14:textId="77777777" w:rsidR="00B44091" w:rsidRPr="00B44091" w:rsidRDefault="00B44091" w:rsidP="00B44091">
            <w:pPr>
              <w:rPr>
                <w:b/>
                <w:i/>
              </w:rPr>
            </w:pPr>
          </w:p>
        </w:tc>
        <w:tc>
          <w:tcPr>
            <w:tcW w:w="1769" w:type="dxa"/>
          </w:tcPr>
          <w:p w14:paraId="36089CE7" w14:textId="77777777" w:rsidR="00B44091" w:rsidRPr="00B44091" w:rsidRDefault="00B44091" w:rsidP="00B44091">
            <w:pPr>
              <w:rPr>
                <w:b/>
                <w:i/>
              </w:rPr>
            </w:pPr>
          </w:p>
        </w:tc>
      </w:tr>
      <w:tr w:rsidR="00B44091" w:rsidRPr="00B44091" w14:paraId="369E8E01" w14:textId="77777777" w:rsidTr="00711A28">
        <w:tblPrEx>
          <w:tblCellMar>
            <w:top w:w="0" w:type="dxa"/>
            <w:bottom w:w="0" w:type="dxa"/>
          </w:tblCellMar>
        </w:tblPrEx>
        <w:tc>
          <w:tcPr>
            <w:tcW w:w="5740" w:type="dxa"/>
          </w:tcPr>
          <w:p w14:paraId="308DF758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EBT  Earnings Before Taxes</w:t>
            </w:r>
          </w:p>
          <w:p w14:paraId="5156AE07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 xml:space="preserve">          Profit/Loss before tax (+/-)  </w:t>
            </w:r>
          </w:p>
        </w:tc>
        <w:tc>
          <w:tcPr>
            <w:tcW w:w="1701" w:type="dxa"/>
          </w:tcPr>
          <w:p w14:paraId="055F3231" w14:textId="77777777" w:rsidR="00B44091" w:rsidRPr="00B44091" w:rsidRDefault="00B44091" w:rsidP="00B44091">
            <w:pPr>
              <w:rPr>
                <w:b/>
                <w:i/>
              </w:rPr>
            </w:pPr>
          </w:p>
        </w:tc>
        <w:tc>
          <w:tcPr>
            <w:tcW w:w="1769" w:type="dxa"/>
          </w:tcPr>
          <w:p w14:paraId="301527A4" w14:textId="77777777" w:rsidR="00B44091" w:rsidRPr="00B44091" w:rsidRDefault="00B44091" w:rsidP="00B44091">
            <w:pPr>
              <w:rPr>
                <w:b/>
                <w:i/>
              </w:rPr>
            </w:pPr>
          </w:p>
        </w:tc>
      </w:tr>
      <w:tr w:rsidR="00B44091" w:rsidRPr="00B44091" w14:paraId="38B29A81" w14:textId="77777777" w:rsidTr="00711A28">
        <w:tblPrEx>
          <w:tblCellMar>
            <w:top w:w="0" w:type="dxa"/>
            <w:bottom w:w="0" w:type="dxa"/>
          </w:tblCellMar>
        </w:tblPrEx>
        <w:tc>
          <w:tcPr>
            <w:tcW w:w="5740" w:type="dxa"/>
          </w:tcPr>
          <w:p w14:paraId="7BBA8484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Net turnover for the accounting period</w:t>
            </w:r>
          </w:p>
        </w:tc>
        <w:tc>
          <w:tcPr>
            <w:tcW w:w="1701" w:type="dxa"/>
          </w:tcPr>
          <w:p w14:paraId="3D7AB915" w14:textId="77777777" w:rsidR="00B44091" w:rsidRPr="00B44091" w:rsidRDefault="00B44091" w:rsidP="00B44091">
            <w:pPr>
              <w:rPr>
                <w:b/>
                <w:i/>
              </w:rPr>
            </w:pPr>
          </w:p>
        </w:tc>
        <w:tc>
          <w:tcPr>
            <w:tcW w:w="1769" w:type="dxa"/>
          </w:tcPr>
          <w:p w14:paraId="281B41A8" w14:textId="77777777" w:rsidR="00B44091" w:rsidRPr="00B44091" w:rsidRDefault="00B44091" w:rsidP="00B44091">
            <w:pPr>
              <w:rPr>
                <w:b/>
                <w:i/>
              </w:rPr>
            </w:pPr>
          </w:p>
        </w:tc>
      </w:tr>
      <w:tr w:rsidR="00B44091" w:rsidRPr="00B44091" w14:paraId="31B8DA27" w14:textId="77777777" w:rsidTr="00711A28">
        <w:tblPrEx>
          <w:tblCellMar>
            <w:top w:w="0" w:type="dxa"/>
            <w:bottom w:w="0" w:type="dxa"/>
          </w:tblCellMar>
        </w:tblPrEx>
        <w:tc>
          <w:tcPr>
            <w:tcW w:w="5740" w:type="dxa"/>
          </w:tcPr>
          <w:p w14:paraId="36DE23DA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EBIT  Earnings Before Interest and Taxes</w:t>
            </w:r>
          </w:p>
          <w:p w14:paraId="031225A3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 xml:space="preserve">           Profit/Loss Before Interest and Taxes</w:t>
            </w:r>
          </w:p>
        </w:tc>
        <w:tc>
          <w:tcPr>
            <w:tcW w:w="1701" w:type="dxa"/>
          </w:tcPr>
          <w:p w14:paraId="6A3A7D9C" w14:textId="77777777" w:rsidR="00B44091" w:rsidRPr="00B44091" w:rsidRDefault="00B44091" w:rsidP="00B44091">
            <w:pPr>
              <w:rPr>
                <w:b/>
                <w:i/>
              </w:rPr>
            </w:pPr>
          </w:p>
        </w:tc>
        <w:tc>
          <w:tcPr>
            <w:tcW w:w="1769" w:type="dxa"/>
          </w:tcPr>
          <w:p w14:paraId="60F1A7A2" w14:textId="77777777" w:rsidR="00B44091" w:rsidRPr="00B44091" w:rsidRDefault="00B44091" w:rsidP="00B44091">
            <w:pPr>
              <w:rPr>
                <w:b/>
                <w:i/>
              </w:rPr>
            </w:pPr>
          </w:p>
        </w:tc>
      </w:tr>
      <w:tr w:rsidR="00B44091" w:rsidRPr="00B44091" w14:paraId="55F89A6A" w14:textId="77777777" w:rsidTr="00711A28">
        <w:tblPrEx>
          <w:tblCellMar>
            <w:top w:w="0" w:type="dxa"/>
            <w:bottom w:w="0" w:type="dxa"/>
          </w:tblCellMar>
        </w:tblPrEx>
        <w:tc>
          <w:tcPr>
            <w:tcW w:w="5740" w:type="dxa"/>
          </w:tcPr>
          <w:p w14:paraId="1B95DE04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 xml:space="preserve">EBITDA  Earnings Before Interest, Taxes, Depreciation </w:t>
            </w:r>
          </w:p>
          <w:p w14:paraId="5F72FCBE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 xml:space="preserve">                 and Amortization</w:t>
            </w:r>
          </w:p>
          <w:p w14:paraId="5956F531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 xml:space="preserve">                 Profit/Loss Before Interest, Taxes Depreciation                                                and Amortization, </w:t>
            </w:r>
          </w:p>
        </w:tc>
        <w:tc>
          <w:tcPr>
            <w:tcW w:w="1701" w:type="dxa"/>
          </w:tcPr>
          <w:p w14:paraId="78092F6A" w14:textId="77777777" w:rsidR="00B44091" w:rsidRPr="00B44091" w:rsidRDefault="00B44091" w:rsidP="00B44091">
            <w:pPr>
              <w:rPr>
                <w:b/>
                <w:i/>
              </w:rPr>
            </w:pPr>
          </w:p>
        </w:tc>
        <w:tc>
          <w:tcPr>
            <w:tcW w:w="1769" w:type="dxa"/>
          </w:tcPr>
          <w:p w14:paraId="136CF4D0" w14:textId="77777777" w:rsidR="00B44091" w:rsidRPr="00B44091" w:rsidRDefault="00B44091" w:rsidP="00B44091">
            <w:pPr>
              <w:rPr>
                <w:b/>
                <w:i/>
              </w:rPr>
            </w:pPr>
          </w:p>
        </w:tc>
      </w:tr>
    </w:tbl>
    <w:p w14:paraId="3D48BFF5" w14:textId="77777777" w:rsidR="00B44091" w:rsidRPr="00B44091" w:rsidRDefault="00B44091" w:rsidP="00B44091">
      <w:pPr>
        <w:rPr>
          <w:b/>
        </w:rPr>
      </w:pPr>
    </w:p>
    <w:p w14:paraId="2AF8DF9D" w14:textId="77777777" w:rsidR="00B44091" w:rsidRPr="00B44091" w:rsidRDefault="00B44091" w:rsidP="00B44091">
      <w:pPr>
        <w:rPr>
          <w:b/>
        </w:rPr>
      </w:pPr>
    </w:p>
    <w:p w14:paraId="28A75A0F" w14:textId="77777777" w:rsidR="00B44091" w:rsidRPr="00B44091" w:rsidRDefault="00B44091" w:rsidP="00B44091">
      <w:pPr>
        <w:rPr>
          <w:b/>
        </w:rPr>
      </w:pPr>
    </w:p>
    <w:p w14:paraId="3736CAFD" w14:textId="77777777" w:rsidR="00B44091" w:rsidRPr="00B44091" w:rsidRDefault="00B44091" w:rsidP="00B44091">
      <w:pPr>
        <w:rPr>
          <w:b/>
        </w:rPr>
      </w:pPr>
    </w:p>
    <w:p w14:paraId="4C162812" w14:textId="77777777" w:rsidR="00B44091" w:rsidRPr="00B44091" w:rsidRDefault="00B44091" w:rsidP="00B44091">
      <w:pPr>
        <w:rPr>
          <w:b/>
        </w:rPr>
      </w:pPr>
    </w:p>
    <w:p w14:paraId="090C246B" w14:textId="77777777" w:rsidR="00B44091" w:rsidRPr="00B44091" w:rsidRDefault="00B44091" w:rsidP="00B44091">
      <w:pPr>
        <w:rPr>
          <w:b/>
        </w:rPr>
      </w:pPr>
    </w:p>
    <w:p w14:paraId="31DDC33C" w14:textId="77777777" w:rsidR="00B44091" w:rsidRPr="00B44091" w:rsidRDefault="00B44091" w:rsidP="00B44091">
      <w:pPr>
        <w:rPr>
          <w:b/>
        </w:rPr>
      </w:pPr>
    </w:p>
    <w:p w14:paraId="2397AEA3" w14:textId="77777777" w:rsidR="00B44091" w:rsidRPr="00B44091" w:rsidRDefault="00B44091" w:rsidP="00B44091">
      <w:pPr>
        <w:rPr>
          <w:b/>
        </w:rPr>
      </w:pPr>
    </w:p>
    <w:p w14:paraId="0D1374E4" w14:textId="77777777" w:rsidR="00B44091" w:rsidRPr="00B44091" w:rsidRDefault="00B44091" w:rsidP="00B44091">
      <w:pPr>
        <w:rPr>
          <w:b/>
        </w:rPr>
      </w:pPr>
    </w:p>
    <w:p w14:paraId="3E7801DB" w14:textId="77777777" w:rsidR="00B44091" w:rsidRPr="00B44091" w:rsidRDefault="00B44091" w:rsidP="00B44091">
      <w:pPr>
        <w:rPr>
          <w:b/>
        </w:rPr>
      </w:pPr>
    </w:p>
    <w:tbl>
      <w:tblPr>
        <w:tblW w:w="913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6"/>
        <w:gridCol w:w="4261"/>
        <w:gridCol w:w="182"/>
        <w:gridCol w:w="2199"/>
      </w:tblGrid>
      <w:tr w:rsidR="00B44091" w:rsidRPr="00B44091" w14:paraId="0122A57C" w14:textId="77777777" w:rsidTr="00B44091">
        <w:trPr>
          <w:trHeight w:val="334"/>
        </w:trPr>
        <w:tc>
          <w:tcPr>
            <w:tcW w:w="9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CCC"/>
            <w:noWrap/>
            <w:vAlign w:val="center"/>
            <w:hideMark/>
          </w:tcPr>
          <w:p w14:paraId="2AB51CE7" w14:textId="77777777" w:rsidR="00B44091" w:rsidRPr="00B44091" w:rsidRDefault="00B44091" w:rsidP="00B44091">
            <w:pPr>
              <w:rPr>
                <w:b/>
                <w:bCs/>
                <w:u w:val="single"/>
              </w:rPr>
            </w:pPr>
            <w:r w:rsidRPr="00B44091">
              <w:rPr>
                <w:b/>
                <w:bCs/>
                <w:u w:val="single"/>
              </w:rPr>
              <w:lastRenderedPageBreak/>
              <w:t> </w:t>
            </w:r>
          </w:p>
        </w:tc>
      </w:tr>
      <w:tr w:rsidR="00B44091" w:rsidRPr="00B44091" w14:paraId="0465ABD1" w14:textId="77777777" w:rsidTr="00B44091">
        <w:trPr>
          <w:trHeight w:val="502"/>
        </w:trPr>
        <w:tc>
          <w:tcPr>
            <w:tcW w:w="24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CCCC"/>
            <w:vAlign w:val="center"/>
            <w:hideMark/>
          </w:tcPr>
          <w:p w14:paraId="293343AD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Minimum compulsory information under Regulation 500/2002 Coll.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000000" w:fill="FFCCCC"/>
            <w:noWrap/>
            <w:vAlign w:val="center"/>
            <w:hideMark/>
          </w:tcPr>
          <w:p w14:paraId="2EB819D5" w14:textId="77777777" w:rsidR="00B44091" w:rsidRPr="00B44091" w:rsidRDefault="00B44091" w:rsidP="00B44091">
            <w:pPr>
              <w:rPr>
                <w:b/>
                <w:bCs/>
              </w:rPr>
            </w:pPr>
            <w:r w:rsidRPr="00B44091">
              <w:rPr>
                <w:b/>
                <w:bCs/>
              </w:rPr>
              <w:t>PROFIT/LOSS ACCOUNT</w:t>
            </w:r>
          </w:p>
        </w:tc>
        <w:tc>
          <w:tcPr>
            <w:tcW w:w="1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CCCC"/>
            <w:noWrap/>
            <w:vAlign w:val="center"/>
            <w:hideMark/>
          </w:tcPr>
          <w:p w14:paraId="67C3BCC5" w14:textId="77777777" w:rsidR="00B44091" w:rsidRPr="00B44091" w:rsidRDefault="00B44091" w:rsidP="00B44091">
            <w:pPr>
              <w:rPr>
                <w:b/>
                <w:bCs/>
              </w:rPr>
            </w:pPr>
            <w:r w:rsidRPr="00B44091">
              <w:rPr>
                <w:b/>
                <w:bCs/>
              </w:rPr>
              <w:t> 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000000" w:fill="FFCCCC"/>
            <w:vAlign w:val="center"/>
            <w:hideMark/>
          </w:tcPr>
          <w:p w14:paraId="5B2DBAD7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Commercial name or other name of an accounting unit</w:t>
            </w:r>
          </w:p>
        </w:tc>
      </w:tr>
      <w:tr w:rsidR="00B44091" w:rsidRPr="00B44091" w14:paraId="2647E539" w14:textId="77777777" w:rsidTr="00B44091">
        <w:trPr>
          <w:trHeight w:val="292"/>
        </w:trPr>
        <w:tc>
          <w:tcPr>
            <w:tcW w:w="24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7D1F02" w14:textId="77777777" w:rsidR="00B44091" w:rsidRPr="00B44091" w:rsidRDefault="00B44091" w:rsidP="00B44091">
            <w:pPr>
              <w:rPr>
                <w:b/>
              </w:rPr>
            </w:pP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1B5E67" w14:textId="082E9F86" w:rsidR="00B44091" w:rsidRPr="00B44091" w:rsidRDefault="00B44091" w:rsidP="00B44091">
            <w:pPr>
              <w:rPr>
                <w:b/>
                <w:bCs/>
              </w:rPr>
            </w:pPr>
            <w:r w:rsidRPr="00B44091">
              <w:rPr>
                <w:b/>
                <w:bCs/>
              </w:rPr>
              <w:t>as at December 31st, 201</w:t>
            </w:r>
            <w:r>
              <w:rPr>
                <w:b/>
                <w:bCs/>
              </w:rPr>
              <w:t>9</w:t>
            </w:r>
          </w:p>
        </w:tc>
        <w:tc>
          <w:tcPr>
            <w:tcW w:w="1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1649E" w14:textId="77777777" w:rsidR="00B44091" w:rsidRPr="00B44091" w:rsidRDefault="00B44091" w:rsidP="00B44091">
            <w:pPr>
              <w:rPr>
                <w:b/>
                <w:bCs/>
              </w:rPr>
            </w:pPr>
          </w:p>
        </w:tc>
        <w:tc>
          <w:tcPr>
            <w:tcW w:w="219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B7DDB02" w14:textId="77777777" w:rsidR="00B44091" w:rsidRPr="00B44091" w:rsidRDefault="00B44091" w:rsidP="00B44091">
            <w:pPr>
              <w:rPr>
                <w:b/>
                <w:bCs/>
              </w:rPr>
            </w:pPr>
            <w:r w:rsidRPr="00B44091">
              <w:rPr>
                <w:b/>
                <w:bCs/>
              </w:rPr>
              <w:t xml:space="preserve">  </w:t>
            </w:r>
          </w:p>
        </w:tc>
      </w:tr>
      <w:tr w:rsidR="00B44091" w:rsidRPr="00B44091" w14:paraId="1552981C" w14:textId="77777777" w:rsidTr="00B44091">
        <w:trPr>
          <w:trHeight w:val="464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000000" w:fill="FFCCCC"/>
            <w:noWrap/>
            <w:vAlign w:val="center"/>
            <w:hideMark/>
          </w:tcPr>
          <w:p w14:paraId="2F317B2C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000000" w:fill="FFCCCC"/>
            <w:noWrap/>
            <w:vAlign w:val="center"/>
            <w:hideMark/>
          </w:tcPr>
          <w:p w14:paraId="184F1B0F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(in thousands of Czech Crowns)</w:t>
            </w:r>
          </w:p>
        </w:tc>
        <w:tc>
          <w:tcPr>
            <w:tcW w:w="1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DBA49" w14:textId="77777777" w:rsidR="00B44091" w:rsidRPr="00B44091" w:rsidRDefault="00B44091" w:rsidP="00B44091">
            <w:pPr>
              <w:rPr>
                <w:b/>
                <w:bCs/>
              </w:rPr>
            </w:pPr>
          </w:p>
        </w:tc>
        <w:tc>
          <w:tcPr>
            <w:tcW w:w="219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703FF6" w14:textId="77777777" w:rsidR="00B44091" w:rsidRPr="00B44091" w:rsidRDefault="00B44091" w:rsidP="00B44091">
            <w:pPr>
              <w:rPr>
                <w:b/>
                <w:bCs/>
              </w:rPr>
            </w:pPr>
          </w:p>
        </w:tc>
      </w:tr>
      <w:tr w:rsidR="00B44091" w:rsidRPr="00B44091" w14:paraId="1DEA52B2" w14:textId="77777777" w:rsidTr="00B44091">
        <w:trPr>
          <w:trHeight w:val="279"/>
        </w:trPr>
        <w:tc>
          <w:tcPr>
            <w:tcW w:w="24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CCCC"/>
            <w:vAlign w:val="center"/>
            <w:hideMark/>
          </w:tcPr>
          <w:p w14:paraId="1CA2388D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000000" w:fill="FFCCCC"/>
            <w:noWrap/>
            <w:vAlign w:val="center"/>
            <w:hideMark/>
          </w:tcPr>
          <w:p w14:paraId="16602C8D" w14:textId="77777777" w:rsidR="00B44091" w:rsidRPr="00B44091" w:rsidRDefault="00B44091" w:rsidP="00B44091">
            <w:pPr>
              <w:rPr>
                <w:b/>
                <w:bCs/>
              </w:rPr>
            </w:pPr>
            <w:r w:rsidRPr="00B44091">
              <w:rPr>
                <w:b/>
                <w:bCs/>
              </w:rPr>
              <w:t>TYPE CLASSIFICATION</w:t>
            </w:r>
          </w:p>
        </w:tc>
        <w:tc>
          <w:tcPr>
            <w:tcW w:w="1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9E0F6" w14:textId="77777777" w:rsidR="00B44091" w:rsidRPr="00B44091" w:rsidRDefault="00B44091" w:rsidP="00B44091">
            <w:pPr>
              <w:rPr>
                <w:b/>
                <w:bCs/>
              </w:rPr>
            </w:pPr>
          </w:p>
        </w:tc>
        <w:tc>
          <w:tcPr>
            <w:tcW w:w="219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CCCC"/>
            <w:vAlign w:val="center"/>
            <w:hideMark/>
          </w:tcPr>
          <w:p w14:paraId="6457F8A2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Registered office or address of an accounting unit</w:t>
            </w:r>
          </w:p>
        </w:tc>
      </w:tr>
      <w:tr w:rsidR="00B44091" w:rsidRPr="00B44091" w14:paraId="1FA7236E" w14:textId="77777777" w:rsidTr="00B44091">
        <w:trPr>
          <w:trHeight w:val="279"/>
        </w:trPr>
        <w:tc>
          <w:tcPr>
            <w:tcW w:w="24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33A1A" w14:textId="77777777" w:rsidR="00B44091" w:rsidRPr="00B44091" w:rsidRDefault="00B44091" w:rsidP="00B44091">
            <w:pPr>
              <w:rPr>
                <w:b/>
              </w:rPr>
            </w:pPr>
          </w:p>
        </w:tc>
        <w:tc>
          <w:tcPr>
            <w:tcW w:w="426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CCCC"/>
            <w:noWrap/>
            <w:vAlign w:val="center"/>
            <w:hideMark/>
          </w:tcPr>
          <w:p w14:paraId="7C88BD33" w14:textId="77777777" w:rsidR="00B44091" w:rsidRPr="00B44091" w:rsidRDefault="00B44091" w:rsidP="00B44091">
            <w:pPr>
              <w:rPr>
                <w:b/>
                <w:bCs/>
              </w:rPr>
            </w:pPr>
            <w:r w:rsidRPr="00B44091">
              <w:rPr>
                <w:b/>
                <w:bCs/>
              </w:rPr>
              <w:t>IC</w:t>
            </w:r>
          </w:p>
        </w:tc>
        <w:tc>
          <w:tcPr>
            <w:tcW w:w="1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CF51DA" w14:textId="77777777" w:rsidR="00B44091" w:rsidRPr="00B44091" w:rsidRDefault="00B44091" w:rsidP="00B44091">
            <w:pPr>
              <w:rPr>
                <w:b/>
                <w:bCs/>
              </w:rPr>
            </w:pPr>
          </w:p>
        </w:tc>
        <w:tc>
          <w:tcPr>
            <w:tcW w:w="219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83E9A5" w14:textId="77777777" w:rsidR="00B44091" w:rsidRPr="00B44091" w:rsidRDefault="00B44091" w:rsidP="00B44091">
            <w:pPr>
              <w:rPr>
                <w:b/>
              </w:rPr>
            </w:pPr>
          </w:p>
        </w:tc>
      </w:tr>
      <w:tr w:rsidR="00B44091" w:rsidRPr="00B44091" w14:paraId="3EF5E9D3" w14:textId="77777777" w:rsidTr="00B44091">
        <w:trPr>
          <w:trHeight w:val="279"/>
        </w:trPr>
        <w:tc>
          <w:tcPr>
            <w:tcW w:w="24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6E72F" w14:textId="77777777" w:rsidR="00B44091" w:rsidRPr="00B44091" w:rsidRDefault="00B44091" w:rsidP="00B44091">
            <w:pPr>
              <w:rPr>
                <w:b/>
              </w:rPr>
            </w:pPr>
          </w:p>
        </w:tc>
        <w:tc>
          <w:tcPr>
            <w:tcW w:w="42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5DFE711" w14:textId="77777777" w:rsidR="00B44091" w:rsidRPr="00B44091" w:rsidRDefault="00B44091" w:rsidP="00B44091">
            <w:pPr>
              <w:rPr>
                <w:b/>
                <w:bCs/>
              </w:rPr>
            </w:pPr>
          </w:p>
        </w:tc>
        <w:tc>
          <w:tcPr>
            <w:tcW w:w="1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04DB8" w14:textId="77777777" w:rsidR="00B44091" w:rsidRPr="00B44091" w:rsidRDefault="00B44091" w:rsidP="00B44091">
            <w:pPr>
              <w:rPr>
                <w:b/>
                <w:bCs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A25DD1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 xml:space="preserve"> </w:t>
            </w:r>
          </w:p>
        </w:tc>
      </w:tr>
      <w:tr w:rsidR="00B44091" w:rsidRPr="00B44091" w14:paraId="0BFBC003" w14:textId="77777777" w:rsidTr="00B44091">
        <w:trPr>
          <w:trHeight w:val="279"/>
        </w:trPr>
        <w:tc>
          <w:tcPr>
            <w:tcW w:w="24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1827C1" w14:textId="77777777" w:rsidR="00B44091" w:rsidRPr="00B44091" w:rsidRDefault="00B44091" w:rsidP="00B44091">
            <w:pPr>
              <w:rPr>
                <w:b/>
              </w:rPr>
            </w:pPr>
          </w:p>
        </w:tc>
        <w:tc>
          <w:tcPr>
            <w:tcW w:w="426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8BA0ABA" w14:textId="77777777" w:rsidR="00B44091" w:rsidRPr="00B44091" w:rsidRDefault="00B44091" w:rsidP="00B44091">
            <w:pPr>
              <w:rPr>
                <w:b/>
                <w:bCs/>
              </w:rPr>
            </w:pPr>
            <w:r w:rsidRPr="00B44091">
              <w:rPr>
                <w:b/>
                <w:bCs/>
              </w:rPr>
              <w:t> </w:t>
            </w:r>
          </w:p>
        </w:tc>
        <w:tc>
          <w:tcPr>
            <w:tcW w:w="1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3A65E6" w14:textId="77777777" w:rsidR="00B44091" w:rsidRPr="00B44091" w:rsidRDefault="00B44091" w:rsidP="00B44091">
            <w:pPr>
              <w:rPr>
                <w:b/>
                <w:bCs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640AB7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</w:tr>
      <w:tr w:rsidR="00B44091" w:rsidRPr="00B44091" w14:paraId="0701A542" w14:textId="77777777" w:rsidTr="00B44091">
        <w:trPr>
          <w:trHeight w:val="279"/>
        </w:trPr>
        <w:tc>
          <w:tcPr>
            <w:tcW w:w="24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1E90A" w14:textId="77777777" w:rsidR="00B44091" w:rsidRPr="00B44091" w:rsidRDefault="00B44091" w:rsidP="00B44091">
            <w:pPr>
              <w:rPr>
                <w:b/>
              </w:rPr>
            </w:pPr>
          </w:p>
        </w:tc>
        <w:tc>
          <w:tcPr>
            <w:tcW w:w="426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55F614" w14:textId="77777777" w:rsidR="00B44091" w:rsidRPr="00B44091" w:rsidRDefault="00B44091" w:rsidP="00B44091">
            <w:pPr>
              <w:rPr>
                <w:b/>
                <w:bCs/>
              </w:rPr>
            </w:pPr>
          </w:p>
        </w:tc>
        <w:tc>
          <w:tcPr>
            <w:tcW w:w="1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E481D" w14:textId="77777777" w:rsidR="00B44091" w:rsidRPr="00B44091" w:rsidRDefault="00B44091" w:rsidP="00B44091">
            <w:pPr>
              <w:rPr>
                <w:b/>
                <w:bCs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B15B20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</w:tr>
      <w:tr w:rsidR="00B44091" w:rsidRPr="00B44091" w14:paraId="11425D2C" w14:textId="77777777" w:rsidTr="00B44091">
        <w:trPr>
          <w:trHeight w:val="296"/>
        </w:trPr>
        <w:tc>
          <w:tcPr>
            <w:tcW w:w="24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D8527" w14:textId="77777777" w:rsidR="00B44091" w:rsidRPr="00B44091" w:rsidRDefault="00B44091" w:rsidP="00B44091">
            <w:pPr>
              <w:rPr>
                <w:b/>
              </w:rPr>
            </w:pPr>
          </w:p>
        </w:tc>
        <w:tc>
          <w:tcPr>
            <w:tcW w:w="42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CCCC"/>
            <w:noWrap/>
            <w:vAlign w:val="center"/>
            <w:hideMark/>
          </w:tcPr>
          <w:p w14:paraId="1E5A2181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1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420C4" w14:textId="77777777" w:rsidR="00B44091" w:rsidRPr="00B44091" w:rsidRDefault="00B44091" w:rsidP="00B44091">
            <w:pPr>
              <w:rPr>
                <w:b/>
                <w:bCs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CCCC"/>
            <w:noWrap/>
            <w:vAlign w:val="center"/>
            <w:hideMark/>
          </w:tcPr>
          <w:p w14:paraId="3929BCF2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</w:tr>
    </w:tbl>
    <w:p w14:paraId="39FD0F84" w14:textId="77777777" w:rsidR="00B44091" w:rsidRPr="00B44091" w:rsidRDefault="00B44091" w:rsidP="00B44091">
      <w:pPr>
        <w:rPr>
          <w:b/>
        </w:rPr>
      </w:pPr>
    </w:p>
    <w:p w14:paraId="3C490D13" w14:textId="77777777" w:rsidR="00B44091" w:rsidRPr="00B44091" w:rsidRDefault="00B44091" w:rsidP="00B44091">
      <w:pPr>
        <w:rPr>
          <w:b/>
        </w:rPr>
      </w:pPr>
    </w:p>
    <w:tbl>
      <w:tblPr>
        <w:tblW w:w="8959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7"/>
        <w:gridCol w:w="365"/>
        <w:gridCol w:w="244"/>
        <w:gridCol w:w="5297"/>
        <w:gridCol w:w="527"/>
        <w:gridCol w:w="1120"/>
        <w:gridCol w:w="1120"/>
      </w:tblGrid>
      <w:tr w:rsidR="00B44091" w:rsidRPr="00B44091" w14:paraId="7BF8B028" w14:textId="77777777" w:rsidTr="00711A28">
        <w:trPr>
          <w:trHeight w:val="40"/>
        </w:trPr>
        <w:tc>
          <w:tcPr>
            <w:tcW w:w="91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876EBD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5297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B02486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Profit/Loss Account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75F6AD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Row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54E6D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Current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1E5D93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 xml:space="preserve">Previous </w:t>
            </w:r>
          </w:p>
        </w:tc>
      </w:tr>
      <w:tr w:rsidR="00B44091" w:rsidRPr="00B44091" w14:paraId="2DAC2BDF" w14:textId="77777777" w:rsidTr="00711A28">
        <w:trPr>
          <w:trHeight w:val="36"/>
        </w:trPr>
        <w:tc>
          <w:tcPr>
            <w:tcW w:w="91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8AF3FB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a</w:t>
            </w:r>
          </w:p>
        </w:tc>
        <w:tc>
          <w:tcPr>
            <w:tcW w:w="529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3BEAAFF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 xml:space="preserve">b  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29EB3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F1D5C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period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960E38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period</w:t>
            </w:r>
          </w:p>
        </w:tc>
      </w:tr>
      <w:tr w:rsidR="00B44091" w:rsidRPr="00B44091" w14:paraId="2CDC9DBD" w14:textId="77777777" w:rsidTr="00711A28">
        <w:trPr>
          <w:trHeight w:val="36"/>
        </w:trPr>
        <w:tc>
          <w:tcPr>
            <w:tcW w:w="91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11BE653" w14:textId="77777777" w:rsidR="00B44091" w:rsidRPr="00B44091" w:rsidRDefault="00B44091" w:rsidP="00B44091">
            <w:pPr>
              <w:rPr>
                <w:b/>
              </w:rPr>
            </w:pPr>
          </w:p>
        </w:tc>
        <w:tc>
          <w:tcPr>
            <w:tcW w:w="529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65FCF99" w14:textId="77777777" w:rsidR="00B44091" w:rsidRPr="00B44091" w:rsidRDefault="00B44091" w:rsidP="00B44091">
            <w:pPr>
              <w:rPr>
                <w:b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AC0B6F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c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F558C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C1CCDA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2</w:t>
            </w:r>
          </w:p>
        </w:tc>
      </w:tr>
      <w:tr w:rsidR="00B44091" w:rsidRPr="00B44091" w14:paraId="7E520B53" w14:textId="77777777" w:rsidTr="00711A28">
        <w:trPr>
          <w:trHeight w:val="40"/>
        </w:trPr>
        <w:tc>
          <w:tcPr>
            <w:tcW w:w="91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9C2DA2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I.</w:t>
            </w:r>
          </w:p>
        </w:tc>
        <w:tc>
          <w:tcPr>
            <w:tcW w:w="5297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000000" w:fill="FFFF99"/>
            <w:noWrap/>
            <w:vAlign w:val="center"/>
            <w:hideMark/>
          </w:tcPr>
          <w:p w14:paraId="508F6EC0" w14:textId="77777777" w:rsidR="00B44091" w:rsidRPr="00B44091" w:rsidRDefault="00B44091" w:rsidP="00B44091">
            <w:pPr>
              <w:rPr>
                <w:b/>
                <w:bCs/>
              </w:rPr>
            </w:pPr>
            <w:r w:rsidRPr="00B44091">
              <w:rPr>
                <w:b/>
                <w:bCs/>
              </w:rPr>
              <w:t>Revenues from the sale of own products and services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89FDB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961CF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  <w:r w:rsidRPr="00B44091">
              <w:rPr>
                <w:b/>
                <w:bCs/>
              </w:rPr>
              <w:t>39 130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6A2674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  <w:r w:rsidRPr="00B44091">
              <w:rPr>
                <w:b/>
                <w:bCs/>
              </w:rPr>
              <w:t>37 965</w:t>
            </w:r>
          </w:p>
        </w:tc>
      </w:tr>
      <w:tr w:rsidR="00B44091" w:rsidRPr="00B44091" w14:paraId="04CE748B" w14:textId="77777777" w:rsidTr="00711A28">
        <w:trPr>
          <w:trHeight w:val="40"/>
        </w:trPr>
        <w:tc>
          <w:tcPr>
            <w:tcW w:w="914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897187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II.</w:t>
            </w:r>
          </w:p>
        </w:tc>
        <w:tc>
          <w:tcPr>
            <w:tcW w:w="5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center"/>
            <w:hideMark/>
          </w:tcPr>
          <w:p w14:paraId="2FD523FB" w14:textId="77777777" w:rsidR="00B44091" w:rsidRPr="00B44091" w:rsidRDefault="00B44091" w:rsidP="00B44091">
            <w:pPr>
              <w:rPr>
                <w:b/>
                <w:bCs/>
              </w:rPr>
            </w:pPr>
            <w:r w:rsidRPr="00B44091">
              <w:rPr>
                <w:b/>
                <w:bCs/>
              </w:rPr>
              <w:t>Revenues from sold goods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22928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819641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  <w:r w:rsidRPr="00B44091">
              <w:rPr>
                <w:b/>
                <w:bCs/>
              </w:rPr>
              <w:t>193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6E3AB2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  <w:r w:rsidRPr="00B44091">
              <w:rPr>
                <w:b/>
                <w:bCs/>
              </w:rPr>
              <w:t>345</w:t>
            </w:r>
          </w:p>
        </w:tc>
      </w:tr>
      <w:tr w:rsidR="00B44091" w:rsidRPr="00B44091" w14:paraId="32AF1B45" w14:textId="77777777" w:rsidTr="00711A28">
        <w:trPr>
          <w:trHeight w:val="40"/>
        </w:trPr>
        <w:tc>
          <w:tcPr>
            <w:tcW w:w="32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599C9C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A.</w:t>
            </w:r>
          </w:p>
        </w:tc>
        <w:tc>
          <w:tcPr>
            <w:tcW w:w="59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D9FBA4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5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noWrap/>
            <w:vAlign w:val="center"/>
            <w:hideMark/>
          </w:tcPr>
          <w:p w14:paraId="64979CDD" w14:textId="77777777" w:rsidR="00B44091" w:rsidRPr="00B44091" w:rsidRDefault="00B44091" w:rsidP="00B44091">
            <w:pPr>
              <w:rPr>
                <w:b/>
                <w:bCs/>
              </w:rPr>
            </w:pPr>
            <w:r w:rsidRPr="00B44091">
              <w:rPr>
                <w:b/>
                <w:bCs/>
              </w:rPr>
              <w:t>Production consumption (r. 04 + 05 + 06)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69C5C5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noWrap/>
            <w:vAlign w:val="center"/>
            <w:hideMark/>
          </w:tcPr>
          <w:p w14:paraId="1FD4D73B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CC"/>
            <w:noWrap/>
            <w:vAlign w:val="center"/>
            <w:hideMark/>
          </w:tcPr>
          <w:p w14:paraId="4351C2E8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</w:p>
        </w:tc>
      </w:tr>
      <w:tr w:rsidR="00B44091" w:rsidRPr="00B44091" w14:paraId="0E791632" w14:textId="77777777" w:rsidTr="00711A28">
        <w:trPr>
          <w:trHeight w:val="40"/>
        </w:trPr>
        <w:tc>
          <w:tcPr>
            <w:tcW w:w="914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B5E982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1.</w:t>
            </w:r>
          </w:p>
        </w:tc>
        <w:tc>
          <w:tcPr>
            <w:tcW w:w="5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noWrap/>
            <w:vAlign w:val="center"/>
            <w:hideMark/>
          </w:tcPr>
          <w:p w14:paraId="17CBBFA0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Expenses on sold goods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314B8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EE583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178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778013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314</w:t>
            </w:r>
          </w:p>
        </w:tc>
      </w:tr>
      <w:tr w:rsidR="00B44091" w:rsidRPr="00B44091" w14:paraId="2EDFFCF2" w14:textId="77777777" w:rsidTr="00711A28">
        <w:trPr>
          <w:trHeight w:val="40"/>
        </w:trPr>
        <w:tc>
          <w:tcPr>
            <w:tcW w:w="3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5545F8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6A11B7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2.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364C0F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CCC"/>
            <w:noWrap/>
            <w:vAlign w:val="center"/>
            <w:hideMark/>
          </w:tcPr>
          <w:p w14:paraId="5E10A63A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Consumption of material and energy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C5E38D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761F4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  <w:bCs/>
              </w:rPr>
              <w:t>21 534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359D4B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  <w:bCs/>
              </w:rPr>
              <w:t>22 179</w:t>
            </w:r>
          </w:p>
        </w:tc>
      </w:tr>
      <w:tr w:rsidR="00B44091" w:rsidRPr="00B44091" w14:paraId="3A275A73" w14:textId="77777777" w:rsidTr="00711A28">
        <w:trPr>
          <w:trHeight w:val="40"/>
        </w:trPr>
        <w:tc>
          <w:tcPr>
            <w:tcW w:w="3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F79A51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E7FD6C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3.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F21CEF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CCC"/>
            <w:noWrap/>
            <w:vAlign w:val="center"/>
            <w:hideMark/>
          </w:tcPr>
          <w:p w14:paraId="0B4CCAAE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Services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081E20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786BD7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CE1C7A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0</w:t>
            </w:r>
          </w:p>
        </w:tc>
      </w:tr>
      <w:tr w:rsidR="00B44091" w:rsidRPr="00B44091" w14:paraId="76E7C550" w14:textId="77777777" w:rsidTr="00711A28">
        <w:trPr>
          <w:trHeight w:val="40"/>
        </w:trPr>
        <w:tc>
          <w:tcPr>
            <w:tcW w:w="32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5B76F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B.</w:t>
            </w:r>
          </w:p>
        </w:tc>
        <w:tc>
          <w:tcPr>
            <w:tcW w:w="59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1AE601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5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noWrap/>
            <w:vAlign w:val="center"/>
            <w:hideMark/>
          </w:tcPr>
          <w:p w14:paraId="10F6958C" w14:textId="77777777" w:rsidR="00B44091" w:rsidRPr="00B44091" w:rsidRDefault="00B44091" w:rsidP="00B44091">
            <w:pPr>
              <w:rPr>
                <w:b/>
                <w:bCs/>
              </w:rPr>
            </w:pPr>
            <w:r w:rsidRPr="00B44091">
              <w:rPr>
                <w:b/>
                <w:bCs/>
              </w:rPr>
              <w:t>Change in inventory of own products (+/-)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3E5E3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2720FE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  <w:r w:rsidRPr="00B44091">
              <w:rPr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29567D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  <w:r w:rsidRPr="00B44091">
              <w:rPr>
                <w:b/>
                <w:bCs/>
              </w:rPr>
              <w:t>0</w:t>
            </w:r>
          </w:p>
        </w:tc>
      </w:tr>
      <w:tr w:rsidR="00B44091" w:rsidRPr="00B44091" w14:paraId="5E0A5048" w14:textId="77777777" w:rsidTr="00711A28">
        <w:trPr>
          <w:trHeight w:val="40"/>
        </w:trPr>
        <w:tc>
          <w:tcPr>
            <w:tcW w:w="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897EFB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C.</w:t>
            </w:r>
          </w:p>
        </w:tc>
        <w:tc>
          <w:tcPr>
            <w:tcW w:w="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D932D6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5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noWrap/>
            <w:vAlign w:val="center"/>
            <w:hideMark/>
          </w:tcPr>
          <w:p w14:paraId="3C7FF271" w14:textId="77777777" w:rsidR="00B44091" w:rsidRPr="00B44091" w:rsidRDefault="00B44091" w:rsidP="00B44091">
            <w:pPr>
              <w:rPr>
                <w:b/>
                <w:bCs/>
              </w:rPr>
            </w:pPr>
            <w:r w:rsidRPr="00B44091">
              <w:rPr>
                <w:b/>
                <w:bCs/>
              </w:rPr>
              <w:t>Capitalisation (-)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84A375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7F8124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  <w:r w:rsidRPr="00B44091">
              <w:rPr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8A206A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  <w:r w:rsidRPr="00B44091">
              <w:rPr>
                <w:b/>
                <w:bCs/>
              </w:rPr>
              <w:t>0</w:t>
            </w:r>
          </w:p>
        </w:tc>
      </w:tr>
      <w:tr w:rsidR="00B44091" w:rsidRPr="00B44091" w14:paraId="587D2ABD" w14:textId="77777777" w:rsidTr="00711A28">
        <w:trPr>
          <w:trHeight w:val="40"/>
        </w:trPr>
        <w:tc>
          <w:tcPr>
            <w:tcW w:w="3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B6C8D3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D.</w:t>
            </w:r>
          </w:p>
        </w:tc>
        <w:tc>
          <w:tcPr>
            <w:tcW w:w="59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432B5C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5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noWrap/>
            <w:vAlign w:val="center"/>
            <w:hideMark/>
          </w:tcPr>
          <w:p w14:paraId="7AE320B1" w14:textId="77777777" w:rsidR="00B44091" w:rsidRPr="00B44091" w:rsidRDefault="00B44091" w:rsidP="00B44091">
            <w:pPr>
              <w:rPr>
                <w:b/>
                <w:bCs/>
              </w:rPr>
            </w:pPr>
            <w:r w:rsidRPr="00B44091">
              <w:rPr>
                <w:b/>
                <w:bCs/>
              </w:rPr>
              <w:t>Personal expenses (r. 10 + 11)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A0FF2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noWrap/>
            <w:vAlign w:val="center"/>
          </w:tcPr>
          <w:p w14:paraId="5DF2BB9C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CC"/>
            <w:noWrap/>
            <w:vAlign w:val="center"/>
          </w:tcPr>
          <w:p w14:paraId="441443E3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</w:p>
        </w:tc>
      </w:tr>
      <w:tr w:rsidR="00B44091" w:rsidRPr="00B44091" w14:paraId="48B688FC" w14:textId="77777777" w:rsidTr="00711A28">
        <w:trPr>
          <w:trHeight w:val="40"/>
        </w:trPr>
        <w:tc>
          <w:tcPr>
            <w:tcW w:w="3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DD753E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7AA88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1.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860989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CCC"/>
            <w:noWrap/>
            <w:vAlign w:val="center"/>
            <w:hideMark/>
          </w:tcPr>
          <w:p w14:paraId="3928965A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Wages and salaries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CBC68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4C716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8 527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0660A6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9 147</w:t>
            </w:r>
          </w:p>
        </w:tc>
      </w:tr>
      <w:tr w:rsidR="00B44091" w:rsidRPr="00B44091" w14:paraId="01B45DFF" w14:textId="77777777" w:rsidTr="00711A28">
        <w:trPr>
          <w:trHeight w:val="71"/>
        </w:trPr>
        <w:tc>
          <w:tcPr>
            <w:tcW w:w="3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B20CBB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9F2BF6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2.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6667E4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CCC"/>
            <w:vAlign w:val="center"/>
            <w:hideMark/>
          </w:tcPr>
          <w:p w14:paraId="56AC6267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Social security, health insurance and other expenses (r. 12 + 13)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47FBAF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noWrap/>
            <w:vAlign w:val="center"/>
          </w:tcPr>
          <w:p w14:paraId="1A8F427E" w14:textId="77777777" w:rsidR="00B44091" w:rsidRPr="00B44091" w:rsidRDefault="00B44091" w:rsidP="00B44091">
            <w:pPr>
              <w:jc w:val="right"/>
              <w:rPr>
                <w:b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CC"/>
            <w:noWrap/>
            <w:vAlign w:val="center"/>
          </w:tcPr>
          <w:p w14:paraId="04F68E0E" w14:textId="77777777" w:rsidR="00B44091" w:rsidRPr="00B44091" w:rsidRDefault="00B44091" w:rsidP="00B44091">
            <w:pPr>
              <w:jc w:val="right"/>
              <w:rPr>
                <w:b/>
              </w:rPr>
            </w:pPr>
          </w:p>
        </w:tc>
      </w:tr>
      <w:tr w:rsidR="00B44091" w:rsidRPr="00B44091" w14:paraId="3E892626" w14:textId="77777777" w:rsidTr="00711A28">
        <w:trPr>
          <w:trHeight w:val="40"/>
        </w:trPr>
        <w:tc>
          <w:tcPr>
            <w:tcW w:w="3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86A7DF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E3049B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2.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4A31E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1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CCC"/>
            <w:noWrap/>
            <w:vAlign w:val="center"/>
            <w:hideMark/>
          </w:tcPr>
          <w:p w14:paraId="2162BCFF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Social security and healt insurance expenses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9494B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DA719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2 900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8056A8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3 110</w:t>
            </w:r>
          </w:p>
        </w:tc>
      </w:tr>
      <w:tr w:rsidR="00B44091" w:rsidRPr="00B44091" w14:paraId="023A3391" w14:textId="77777777" w:rsidTr="00711A28">
        <w:trPr>
          <w:trHeight w:val="40"/>
        </w:trPr>
        <w:tc>
          <w:tcPr>
            <w:tcW w:w="3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8965B5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lastRenderedPageBreak/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0FABCA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2.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3E58D2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2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CCC"/>
            <w:noWrap/>
            <w:vAlign w:val="center"/>
            <w:hideMark/>
          </w:tcPr>
          <w:p w14:paraId="3EE25478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Other expenses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F53D1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CF32B2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D8B23A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0</w:t>
            </w:r>
          </w:p>
        </w:tc>
      </w:tr>
      <w:tr w:rsidR="00B44091" w:rsidRPr="00B44091" w14:paraId="70528955" w14:textId="77777777" w:rsidTr="00711A28">
        <w:trPr>
          <w:trHeight w:val="40"/>
        </w:trPr>
        <w:tc>
          <w:tcPr>
            <w:tcW w:w="3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D8E2A6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E.</w:t>
            </w:r>
          </w:p>
        </w:tc>
        <w:tc>
          <w:tcPr>
            <w:tcW w:w="59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7BAAC9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5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noWrap/>
            <w:vAlign w:val="center"/>
            <w:hideMark/>
          </w:tcPr>
          <w:p w14:paraId="2753BF82" w14:textId="77777777" w:rsidR="00B44091" w:rsidRPr="00B44091" w:rsidRDefault="00B44091" w:rsidP="00B44091">
            <w:pPr>
              <w:rPr>
                <w:b/>
                <w:bCs/>
              </w:rPr>
            </w:pPr>
            <w:r w:rsidRPr="00B44091">
              <w:rPr>
                <w:b/>
                <w:bCs/>
              </w:rPr>
              <w:t>Value adjustments in the operational area (r. 15 + 18 + 19)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E69393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noWrap/>
            <w:vAlign w:val="center"/>
          </w:tcPr>
          <w:p w14:paraId="72B854D4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CC"/>
            <w:noWrap/>
            <w:vAlign w:val="center"/>
          </w:tcPr>
          <w:p w14:paraId="249B2E78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</w:p>
        </w:tc>
      </w:tr>
      <w:tr w:rsidR="00B44091" w:rsidRPr="00B44091" w14:paraId="6E317B33" w14:textId="77777777" w:rsidTr="00711A28">
        <w:trPr>
          <w:trHeight w:val="40"/>
        </w:trPr>
        <w:tc>
          <w:tcPr>
            <w:tcW w:w="3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6B769E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B2653D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1.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E2A6D5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5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noWrap/>
            <w:vAlign w:val="center"/>
            <w:hideMark/>
          </w:tcPr>
          <w:p w14:paraId="3A2712C5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Value adjustments of intangible and tangible fixed assets (r. 16 + 17 )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7DDCC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noWrap/>
            <w:vAlign w:val="center"/>
          </w:tcPr>
          <w:p w14:paraId="30D48080" w14:textId="77777777" w:rsidR="00B44091" w:rsidRPr="00B44091" w:rsidRDefault="00B44091" w:rsidP="00B44091">
            <w:pPr>
              <w:jc w:val="right"/>
              <w:rPr>
                <w:b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CC"/>
            <w:noWrap/>
            <w:vAlign w:val="center"/>
          </w:tcPr>
          <w:p w14:paraId="63527A7A" w14:textId="77777777" w:rsidR="00B44091" w:rsidRPr="00B44091" w:rsidRDefault="00B44091" w:rsidP="00B44091">
            <w:pPr>
              <w:jc w:val="right"/>
              <w:rPr>
                <w:b/>
              </w:rPr>
            </w:pPr>
          </w:p>
        </w:tc>
      </w:tr>
      <w:tr w:rsidR="00B44091" w:rsidRPr="00B44091" w14:paraId="0F83AE85" w14:textId="77777777" w:rsidTr="00711A28">
        <w:trPr>
          <w:trHeight w:val="40"/>
        </w:trPr>
        <w:tc>
          <w:tcPr>
            <w:tcW w:w="3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504E68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DCE7C9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1.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B4FB88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1</w:t>
            </w:r>
          </w:p>
        </w:tc>
        <w:tc>
          <w:tcPr>
            <w:tcW w:w="5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noWrap/>
            <w:vAlign w:val="center"/>
            <w:hideMark/>
          </w:tcPr>
          <w:p w14:paraId="5D2297BA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Value adjustments of intangible and tangible fixed assets - permanent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239636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64EB6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5 031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4685B1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6 216</w:t>
            </w:r>
          </w:p>
        </w:tc>
      </w:tr>
      <w:tr w:rsidR="00B44091" w:rsidRPr="00B44091" w14:paraId="586A8B08" w14:textId="77777777" w:rsidTr="00711A28">
        <w:trPr>
          <w:trHeight w:val="40"/>
        </w:trPr>
        <w:tc>
          <w:tcPr>
            <w:tcW w:w="3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CAE847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3DBBF8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1.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0DA35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2</w:t>
            </w:r>
          </w:p>
        </w:tc>
        <w:tc>
          <w:tcPr>
            <w:tcW w:w="5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noWrap/>
            <w:vAlign w:val="center"/>
            <w:hideMark/>
          </w:tcPr>
          <w:p w14:paraId="759FF72C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Value adjustments of intangible and tangible fixed assets - temporary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DA3D9C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7A4F6F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460CEC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0</w:t>
            </w:r>
          </w:p>
        </w:tc>
      </w:tr>
      <w:tr w:rsidR="00B44091" w:rsidRPr="00B44091" w14:paraId="375246EC" w14:textId="77777777" w:rsidTr="00711A28">
        <w:trPr>
          <w:trHeight w:val="40"/>
        </w:trPr>
        <w:tc>
          <w:tcPr>
            <w:tcW w:w="3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648ED2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C7CAC1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2.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A3E5B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5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noWrap/>
            <w:vAlign w:val="center"/>
            <w:hideMark/>
          </w:tcPr>
          <w:p w14:paraId="40F706A5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 xml:space="preserve">Stock value adjustments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C6BCC2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44FFE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BDA43B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0</w:t>
            </w:r>
          </w:p>
        </w:tc>
      </w:tr>
      <w:tr w:rsidR="00B44091" w:rsidRPr="00B44091" w14:paraId="4A8D2500" w14:textId="77777777" w:rsidTr="00711A28">
        <w:trPr>
          <w:trHeight w:val="40"/>
        </w:trPr>
        <w:tc>
          <w:tcPr>
            <w:tcW w:w="3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779D41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D8B86F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3.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282A6D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5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noWrap/>
            <w:vAlign w:val="center"/>
            <w:hideMark/>
          </w:tcPr>
          <w:p w14:paraId="51F088F7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Receivable value adjustments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C33EC1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B2F7B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695276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0</w:t>
            </w:r>
          </w:p>
        </w:tc>
      </w:tr>
      <w:tr w:rsidR="00B44091" w:rsidRPr="00B44091" w14:paraId="336D2D93" w14:textId="77777777" w:rsidTr="00711A28">
        <w:trPr>
          <w:trHeight w:val="40"/>
        </w:trPr>
        <w:tc>
          <w:tcPr>
            <w:tcW w:w="914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D14A51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III.</w:t>
            </w:r>
          </w:p>
        </w:tc>
        <w:tc>
          <w:tcPr>
            <w:tcW w:w="5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center"/>
            <w:hideMark/>
          </w:tcPr>
          <w:p w14:paraId="2F1CCCAF" w14:textId="77777777" w:rsidR="00B44091" w:rsidRPr="00B44091" w:rsidRDefault="00B44091" w:rsidP="00B44091">
            <w:pPr>
              <w:rPr>
                <w:b/>
                <w:bCs/>
              </w:rPr>
            </w:pPr>
            <w:r w:rsidRPr="00B44091">
              <w:rPr>
                <w:b/>
                <w:bCs/>
              </w:rPr>
              <w:t xml:space="preserve">Other operating revenues (r. 21 + 22 + 23)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52572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noWrap/>
            <w:vAlign w:val="center"/>
          </w:tcPr>
          <w:p w14:paraId="37DA7861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CC"/>
            <w:noWrap/>
            <w:vAlign w:val="center"/>
          </w:tcPr>
          <w:p w14:paraId="534905B7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</w:p>
        </w:tc>
      </w:tr>
      <w:tr w:rsidR="00B44091" w:rsidRPr="00B44091" w14:paraId="2447C910" w14:textId="77777777" w:rsidTr="00711A28">
        <w:trPr>
          <w:trHeight w:val="40"/>
        </w:trPr>
        <w:tc>
          <w:tcPr>
            <w:tcW w:w="3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7A300C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923FC9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III.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A5CC92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1</w:t>
            </w:r>
          </w:p>
        </w:tc>
        <w:tc>
          <w:tcPr>
            <w:tcW w:w="5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center"/>
            <w:hideMark/>
          </w:tcPr>
          <w:p w14:paraId="74A5F2F9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Revenues from disposals of fixed assets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73711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B83D5A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1665B0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419</w:t>
            </w:r>
          </w:p>
        </w:tc>
      </w:tr>
      <w:tr w:rsidR="00B44091" w:rsidRPr="00B44091" w14:paraId="08ED0F5B" w14:textId="77777777" w:rsidTr="00711A28">
        <w:trPr>
          <w:trHeight w:val="40"/>
        </w:trPr>
        <w:tc>
          <w:tcPr>
            <w:tcW w:w="3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F92029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53AB53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E04E51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2</w:t>
            </w:r>
          </w:p>
        </w:tc>
        <w:tc>
          <w:tcPr>
            <w:tcW w:w="5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center"/>
            <w:hideMark/>
          </w:tcPr>
          <w:p w14:paraId="6C2957FC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Revenues from disposals of materials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1413B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03073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DF9892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0</w:t>
            </w:r>
          </w:p>
        </w:tc>
      </w:tr>
      <w:tr w:rsidR="00B44091" w:rsidRPr="00B44091" w14:paraId="2DA84AE3" w14:textId="77777777" w:rsidTr="00711A28">
        <w:trPr>
          <w:trHeight w:val="40"/>
        </w:trPr>
        <w:tc>
          <w:tcPr>
            <w:tcW w:w="3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72C245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938AFD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47CF0C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3</w:t>
            </w:r>
          </w:p>
        </w:tc>
        <w:tc>
          <w:tcPr>
            <w:tcW w:w="5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center"/>
            <w:hideMark/>
          </w:tcPr>
          <w:p w14:paraId="7ADECF9B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Other C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CF5BC1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FCB10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3 213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1DF763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5 415</w:t>
            </w:r>
          </w:p>
        </w:tc>
      </w:tr>
      <w:tr w:rsidR="00B44091" w:rsidRPr="00B44091" w14:paraId="1059FD40" w14:textId="77777777" w:rsidTr="00711A28">
        <w:trPr>
          <w:trHeight w:val="40"/>
        </w:trPr>
        <w:tc>
          <w:tcPr>
            <w:tcW w:w="3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4DA99A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F.</w:t>
            </w:r>
          </w:p>
        </w:tc>
        <w:tc>
          <w:tcPr>
            <w:tcW w:w="59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704932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5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noWrap/>
            <w:vAlign w:val="center"/>
            <w:hideMark/>
          </w:tcPr>
          <w:p w14:paraId="00B4CB40" w14:textId="77777777" w:rsidR="00B44091" w:rsidRPr="00B44091" w:rsidRDefault="00B44091" w:rsidP="00B44091">
            <w:pPr>
              <w:rPr>
                <w:b/>
                <w:bCs/>
              </w:rPr>
            </w:pPr>
            <w:r w:rsidRPr="00B44091">
              <w:rPr>
                <w:b/>
                <w:bCs/>
              </w:rPr>
              <w:t>Other operating expenses (r. 25 to 29)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E5FFB0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noWrap/>
            <w:vAlign w:val="center"/>
          </w:tcPr>
          <w:p w14:paraId="3C8EC793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CC"/>
            <w:noWrap/>
            <w:vAlign w:val="center"/>
          </w:tcPr>
          <w:p w14:paraId="4C8B2011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</w:p>
        </w:tc>
      </w:tr>
      <w:tr w:rsidR="00B44091" w:rsidRPr="00B44091" w14:paraId="1CAAE6AC" w14:textId="77777777" w:rsidTr="00711A28">
        <w:trPr>
          <w:trHeight w:val="40"/>
        </w:trPr>
        <w:tc>
          <w:tcPr>
            <w:tcW w:w="3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54841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C1D4CE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1.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0DD1F5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5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noWrap/>
            <w:vAlign w:val="center"/>
            <w:hideMark/>
          </w:tcPr>
          <w:p w14:paraId="4D3C65CA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Net book value of sold fixed assets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9E2A8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90C90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215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03DFBB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450</w:t>
            </w:r>
          </w:p>
        </w:tc>
      </w:tr>
      <w:tr w:rsidR="00B44091" w:rsidRPr="00B44091" w14:paraId="451BF437" w14:textId="77777777" w:rsidTr="00711A28">
        <w:trPr>
          <w:trHeight w:val="40"/>
        </w:trPr>
        <w:tc>
          <w:tcPr>
            <w:tcW w:w="3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6010E0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744AA5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2.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0A403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5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noWrap/>
            <w:vAlign w:val="center"/>
            <w:hideMark/>
          </w:tcPr>
          <w:p w14:paraId="6D80DB88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Net book value of sold material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72E573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915C3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24C164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0</w:t>
            </w:r>
          </w:p>
        </w:tc>
      </w:tr>
      <w:tr w:rsidR="00B44091" w:rsidRPr="00B44091" w14:paraId="0DD28BCA" w14:textId="77777777" w:rsidTr="00711A28">
        <w:trPr>
          <w:trHeight w:val="40"/>
        </w:trPr>
        <w:tc>
          <w:tcPr>
            <w:tcW w:w="3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74C87B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3C031C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3.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FF648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5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noWrap/>
            <w:vAlign w:val="center"/>
            <w:hideMark/>
          </w:tcPr>
          <w:p w14:paraId="2AA7E8F9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Taxes and fees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A15082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A399B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579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A0D9DB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566</w:t>
            </w:r>
          </w:p>
        </w:tc>
      </w:tr>
      <w:tr w:rsidR="00B44091" w:rsidRPr="00B44091" w14:paraId="306205D8" w14:textId="77777777" w:rsidTr="00711A28">
        <w:trPr>
          <w:trHeight w:val="40"/>
        </w:trPr>
        <w:tc>
          <w:tcPr>
            <w:tcW w:w="3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98711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CF8A57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4.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FB0C6A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5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noWrap/>
            <w:vAlign w:val="center"/>
            <w:hideMark/>
          </w:tcPr>
          <w:p w14:paraId="5A180C0F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Reserves and complex deferred costs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37536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489B0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22DC17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0</w:t>
            </w:r>
          </w:p>
        </w:tc>
      </w:tr>
      <w:tr w:rsidR="00B44091" w:rsidRPr="00B44091" w14:paraId="5EC113BA" w14:textId="77777777" w:rsidTr="00711A28">
        <w:trPr>
          <w:trHeight w:val="40"/>
        </w:trPr>
        <w:tc>
          <w:tcPr>
            <w:tcW w:w="3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6FEBE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E79F9B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5.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2DC52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5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noWrap/>
            <w:vAlign w:val="center"/>
            <w:hideMark/>
          </w:tcPr>
          <w:p w14:paraId="0E2AF58E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Other operating expenses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B122B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4BD56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495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304B2F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677</w:t>
            </w:r>
          </w:p>
        </w:tc>
      </w:tr>
      <w:tr w:rsidR="00B44091" w:rsidRPr="00B44091" w14:paraId="20ED88E3" w14:textId="77777777" w:rsidTr="00711A28">
        <w:trPr>
          <w:trHeight w:val="40"/>
        </w:trPr>
        <w:tc>
          <w:tcPr>
            <w:tcW w:w="914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1EB59E" w14:textId="77777777" w:rsidR="00B44091" w:rsidRPr="00B44091" w:rsidRDefault="00B44091" w:rsidP="00B44091">
            <w:pPr>
              <w:rPr>
                <w:b/>
                <w:bCs/>
              </w:rPr>
            </w:pPr>
            <w:r w:rsidRPr="00B44091">
              <w:rPr>
                <w:b/>
                <w:bCs/>
              </w:rPr>
              <w:t>*</w:t>
            </w:r>
          </w:p>
        </w:tc>
        <w:tc>
          <w:tcPr>
            <w:tcW w:w="529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2A2938" w14:textId="77777777" w:rsidR="00B44091" w:rsidRPr="00B44091" w:rsidRDefault="00B44091" w:rsidP="00B44091">
            <w:pPr>
              <w:rPr>
                <w:b/>
                <w:bCs/>
              </w:rPr>
            </w:pPr>
            <w:r w:rsidRPr="00B44091">
              <w:rPr>
                <w:b/>
                <w:bCs/>
              </w:rPr>
              <w:t>Operating profit/loss (+/-)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7C135F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30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CCCC"/>
            <w:noWrap/>
            <w:vAlign w:val="center"/>
          </w:tcPr>
          <w:p w14:paraId="7C000F08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CCCC"/>
            <w:noWrap/>
            <w:vAlign w:val="center"/>
          </w:tcPr>
          <w:p w14:paraId="294D98D9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</w:p>
        </w:tc>
      </w:tr>
      <w:tr w:rsidR="00B44091" w:rsidRPr="00B44091" w14:paraId="4DE7427E" w14:textId="77777777" w:rsidTr="00711A28">
        <w:trPr>
          <w:trHeight w:val="40"/>
        </w:trPr>
        <w:tc>
          <w:tcPr>
            <w:tcW w:w="914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A92DF4" w14:textId="77777777" w:rsidR="00B44091" w:rsidRPr="00B44091" w:rsidRDefault="00B44091" w:rsidP="00B44091">
            <w:pPr>
              <w:rPr>
                <w:b/>
                <w:bCs/>
              </w:rPr>
            </w:pPr>
          </w:p>
        </w:tc>
        <w:tc>
          <w:tcPr>
            <w:tcW w:w="529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54BA0B" w14:textId="77777777" w:rsidR="00B44091" w:rsidRPr="00B44091" w:rsidRDefault="00B44091" w:rsidP="00B44091">
            <w:pPr>
              <w:rPr>
                <w:b/>
                <w:bCs/>
              </w:rPr>
            </w:pPr>
            <w:r w:rsidRPr="00B44091">
              <w:rPr>
                <w:b/>
                <w:bCs/>
              </w:rPr>
              <w:t>(r. 01 + 02 - 03 - 07 - 08 - 09 - 14 + 20 - 24)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71E7A6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1D0B93A" w14:textId="77777777" w:rsidR="00B44091" w:rsidRPr="00B44091" w:rsidRDefault="00B44091" w:rsidP="00B44091">
            <w:pPr>
              <w:rPr>
                <w:b/>
                <w:bCs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F5EAB87" w14:textId="77777777" w:rsidR="00B44091" w:rsidRPr="00B44091" w:rsidRDefault="00B44091" w:rsidP="00B44091">
            <w:pPr>
              <w:rPr>
                <w:b/>
                <w:bCs/>
              </w:rPr>
            </w:pPr>
          </w:p>
        </w:tc>
      </w:tr>
    </w:tbl>
    <w:p w14:paraId="3BEEBD8E" w14:textId="77777777" w:rsidR="00B44091" w:rsidRPr="00B44091" w:rsidRDefault="00B44091" w:rsidP="00B44091">
      <w:pPr>
        <w:rPr>
          <w:b/>
        </w:rPr>
      </w:pPr>
    </w:p>
    <w:p w14:paraId="50EACBFF" w14:textId="28BA0602" w:rsidR="00B44091" w:rsidRDefault="00B44091" w:rsidP="00B44091">
      <w:pPr>
        <w:rPr>
          <w:b/>
        </w:rPr>
      </w:pPr>
    </w:p>
    <w:p w14:paraId="03854296" w14:textId="1A346F34" w:rsidR="00B44091" w:rsidRDefault="00B44091" w:rsidP="00B44091">
      <w:pPr>
        <w:rPr>
          <w:b/>
        </w:rPr>
      </w:pPr>
    </w:p>
    <w:p w14:paraId="689ACEE4" w14:textId="739EF183" w:rsidR="00B44091" w:rsidRDefault="00B44091" w:rsidP="00B44091">
      <w:pPr>
        <w:rPr>
          <w:b/>
        </w:rPr>
      </w:pPr>
    </w:p>
    <w:p w14:paraId="33A42D4C" w14:textId="4F1E167C" w:rsidR="00B44091" w:rsidRDefault="00B44091" w:rsidP="00B44091">
      <w:pPr>
        <w:rPr>
          <w:b/>
        </w:rPr>
      </w:pPr>
    </w:p>
    <w:p w14:paraId="5051823D" w14:textId="0A816D74" w:rsidR="00B44091" w:rsidRDefault="00B44091" w:rsidP="00B44091">
      <w:pPr>
        <w:rPr>
          <w:b/>
        </w:rPr>
      </w:pPr>
    </w:p>
    <w:p w14:paraId="2250A986" w14:textId="01FF32C3" w:rsidR="00B44091" w:rsidRDefault="00B44091" w:rsidP="00B44091">
      <w:pPr>
        <w:rPr>
          <w:b/>
        </w:rPr>
      </w:pPr>
    </w:p>
    <w:p w14:paraId="364B2201" w14:textId="77777777" w:rsidR="00B44091" w:rsidRPr="00B44091" w:rsidRDefault="00B44091" w:rsidP="00B44091">
      <w:pPr>
        <w:rPr>
          <w:b/>
        </w:rPr>
      </w:pPr>
    </w:p>
    <w:p w14:paraId="5AA0E68D" w14:textId="77777777" w:rsidR="00B44091" w:rsidRPr="00B44091" w:rsidRDefault="00B44091" w:rsidP="00B44091">
      <w:pPr>
        <w:rPr>
          <w:b/>
        </w:rPr>
      </w:pPr>
    </w:p>
    <w:tbl>
      <w:tblPr>
        <w:tblW w:w="8921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382"/>
        <w:gridCol w:w="241"/>
        <w:gridCol w:w="5285"/>
        <w:gridCol w:w="527"/>
        <w:gridCol w:w="1134"/>
        <w:gridCol w:w="1134"/>
      </w:tblGrid>
      <w:tr w:rsidR="00B44091" w:rsidRPr="00B44091" w14:paraId="45767A9A" w14:textId="77777777" w:rsidTr="00711A28">
        <w:trPr>
          <w:trHeight w:val="298"/>
        </w:trPr>
        <w:tc>
          <w:tcPr>
            <w:tcW w:w="94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B9A528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lastRenderedPageBreak/>
              <w:t> </w:t>
            </w:r>
          </w:p>
        </w:tc>
        <w:tc>
          <w:tcPr>
            <w:tcW w:w="5285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01EBFE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Profit/Loss Account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C7176F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Row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DAE4F3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Current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8E2035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 xml:space="preserve">Previous </w:t>
            </w:r>
          </w:p>
        </w:tc>
      </w:tr>
      <w:tr w:rsidR="00B44091" w:rsidRPr="00B44091" w14:paraId="0C0B83C9" w14:textId="77777777" w:rsidTr="00711A28">
        <w:trPr>
          <w:trHeight w:val="298"/>
        </w:trPr>
        <w:tc>
          <w:tcPr>
            <w:tcW w:w="942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4A4EC4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a</w:t>
            </w:r>
          </w:p>
        </w:tc>
        <w:tc>
          <w:tcPr>
            <w:tcW w:w="528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BCB9D3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 xml:space="preserve">b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31C0FA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C4EAD3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period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71565F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period</w:t>
            </w:r>
          </w:p>
        </w:tc>
      </w:tr>
      <w:tr w:rsidR="00B44091" w:rsidRPr="00B44091" w14:paraId="6E8886CE" w14:textId="77777777" w:rsidTr="00711A28">
        <w:trPr>
          <w:trHeight w:val="298"/>
        </w:trPr>
        <w:tc>
          <w:tcPr>
            <w:tcW w:w="942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0CB6081" w14:textId="77777777" w:rsidR="00B44091" w:rsidRPr="00B44091" w:rsidRDefault="00B44091" w:rsidP="00B44091">
            <w:pPr>
              <w:rPr>
                <w:b/>
              </w:rPr>
            </w:pPr>
          </w:p>
        </w:tc>
        <w:tc>
          <w:tcPr>
            <w:tcW w:w="52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5420E55" w14:textId="77777777" w:rsidR="00B44091" w:rsidRPr="00B44091" w:rsidRDefault="00B44091" w:rsidP="00B44091">
            <w:pPr>
              <w:rPr>
                <w:b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2C81B5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78EAC0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D2941B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2</w:t>
            </w:r>
          </w:p>
        </w:tc>
      </w:tr>
      <w:tr w:rsidR="00B44091" w:rsidRPr="00B44091" w14:paraId="62304900" w14:textId="77777777" w:rsidTr="00711A28">
        <w:trPr>
          <w:trHeight w:val="298"/>
        </w:trPr>
        <w:tc>
          <w:tcPr>
            <w:tcW w:w="94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A8731E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IV.</w:t>
            </w:r>
          </w:p>
        </w:tc>
        <w:tc>
          <w:tcPr>
            <w:tcW w:w="5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center"/>
            <w:hideMark/>
          </w:tcPr>
          <w:p w14:paraId="0754F721" w14:textId="77777777" w:rsidR="00B44091" w:rsidRPr="00B44091" w:rsidRDefault="00B44091" w:rsidP="00B44091">
            <w:pPr>
              <w:rPr>
                <w:b/>
                <w:bCs/>
              </w:rPr>
            </w:pPr>
            <w:r w:rsidRPr="00B44091">
              <w:rPr>
                <w:b/>
                <w:bCs/>
              </w:rPr>
              <w:t>Revenues from long-term financial assets - shares (r. 32 + 33)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996D6D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noWrap/>
            <w:vAlign w:val="center"/>
            <w:hideMark/>
          </w:tcPr>
          <w:p w14:paraId="5607D087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CC"/>
            <w:noWrap/>
            <w:vAlign w:val="center"/>
            <w:hideMark/>
          </w:tcPr>
          <w:p w14:paraId="04D7B465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</w:p>
        </w:tc>
      </w:tr>
      <w:tr w:rsidR="00B44091" w:rsidRPr="00B44091" w14:paraId="743F40BF" w14:textId="77777777" w:rsidTr="00711A28">
        <w:trPr>
          <w:trHeight w:val="298"/>
        </w:trPr>
        <w:tc>
          <w:tcPr>
            <w:tcW w:w="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6D7BAF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2EDDFD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IV.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06FEA9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14:paraId="34648BBC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Revenues from shares - controlled and controlling organizations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18C55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154F9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1 178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A5A1DC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737</w:t>
            </w:r>
          </w:p>
        </w:tc>
      </w:tr>
      <w:tr w:rsidR="00B44091" w:rsidRPr="00B44091" w14:paraId="2253B906" w14:textId="77777777" w:rsidTr="00711A28">
        <w:trPr>
          <w:trHeight w:val="298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A3D8B2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BD0180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EF675D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2</w:t>
            </w:r>
          </w:p>
        </w:tc>
        <w:tc>
          <w:tcPr>
            <w:tcW w:w="5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14:paraId="195D28CA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Other revenues from shares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2843B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C7A3C6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E2C2AF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0</w:t>
            </w:r>
          </w:p>
        </w:tc>
      </w:tr>
      <w:tr w:rsidR="00B44091" w:rsidRPr="00B44091" w14:paraId="2824F6CE" w14:textId="77777777" w:rsidTr="00711A28">
        <w:trPr>
          <w:trHeight w:val="298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EDE1FE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G.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037356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6C8E93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5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noWrap/>
            <w:vAlign w:val="center"/>
            <w:hideMark/>
          </w:tcPr>
          <w:p w14:paraId="2BA664A9" w14:textId="77777777" w:rsidR="00B44091" w:rsidRPr="00B44091" w:rsidRDefault="00B44091" w:rsidP="00B44091">
            <w:pPr>
              <w:rPr>
                <w:b/>
                <w:bCs/>
              </w:rPr>
            </w:pPr>
            <w:r w:rsidRPr="00B44091">
              <w:rPr>
                <w:b/>
                <w:bCs/>
              </w:rPr>
              <w:t>Costs spent for sold shares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07745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9C5DAB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  <w:r w:rsidRPr="00B44091">
              <w:rPr>
                <w:b/>
                <w:bCs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C24D87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  <w:r w:rsidRPr="00B44091">
              <w:rPr>
                <w:b/>
                <w:bCs/>
              </w:rPr>
              <w:t>42</w:t>
            </w:r>
          </w:p>
        </w:tc>
      </w:tr>
      <w:tr w:rsidR="00B44091" w:rsidRPr="00B44091" w14:paraId="52DF95C5" w14:textId="77777777" w:rsidTr="00711A28">
        <w:trPr>
          <w:trHeight w:val="298"/>
        </w:trPr>
        <w:tc>
          <w:tcPr>
            <w:tcW w:w="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D109B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2E6FF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V.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349290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5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center"/>
            <w:hideMark/>
          </w:tcPr>
          <w:p w14:paraId="32E7748E" w14:textId="77777777" w:rsidR="00B44091" w:rsidRPr="00B44091" w:rsidRDefault="00B44091" w:rsidP="00B44091">
            <w:pPr>
              <w:rPr>
                <w:b/>
                <w:bCs/>
              </w:rPr>
            </w:pPr>
            <w:r w:rsidRPr="00B44091">
              <w:rPr>
                <w:b/>
                <w:bCs/>
              </w:rPr>
              <w:t>Revenues from other long-term financial assets (r. 36 + 37)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6F480B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noWrap/>
            <w:vAlign w:val="center"/>
          </w:tcPr>
          <w:p w14:paraId="6C2BD3BE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CC"/>
            <w:noWrap/>
            <w:vAlign w:val="center"/>
          </w:tcPr>
          <w:p w14:paraId="686702B4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</w:p>
        </w:tc>
      </w:tr>
      <w:tr w:rsidR="00B44091" w:rsidRPr="00B44091" w14:paraId="43B0935A" w14:textId="77777777" w:rsidTr="00711A28">
        <w:trPr>
          <w:trHeight w:val="477"/>
        </w:trPr>
        <w:tc>
          <w:tcPr>
            <w:tcW w:w="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1935C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F26BD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V.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7DCCDE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1</w:t>
            </w:r>
          </w:p>
        </w:tc>
        <w:tc>
          <w:tcPr>
            <w:tcW w:w="5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14:paraId="7B2940EE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Revenues from other long-term financial assets - controlled and controlling organizations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ACD3F5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C549E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56F98F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0</w:t>
            </w:r>
          </w:p>
        </w:tc>
      </w:tr>
      <w:tr w:rsidR="00B44091" w:rsidRPr="00B44091" w14:paraId="17098944" w14:textId="77777777" w:rsidTr="00711A28">
        <w:trPr>
          <w:trHeight w:val="298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11CA92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952BF1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37B6B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2</w:t>
            </w:r>
          </w:p>
        </w:tc>
        <w:tc>
          <w:tcPr>
            <w:tcW w:w="5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center"/>
            <w:hideMark/>
          </w:tcPr>
          <w:p w14:paraId="1C627A8F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Revenues from other long-term financial assets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048CC1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988290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D57581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0</w:t>
            </w:r>
          </w:p>
        </w:tc>
      </w:tr>
      <w:tr w:rsidR="00B44091" w:rsidRPr="00B44091" w14:paraId="0CDCEE72" w14:textId="77777777" w:rsidTr="00711A28">
        <w:trPr>
          <w:trHeight w:val="298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E3C068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H.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59334B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1921A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5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noWrap/>
            <w:vAlign w:val="center"/>
            <w:hideMark/>
          </w:tcPr>
          <w:p w14:paraId="3D1E985B" w14:textId="77777777" w:rsidR="00B44091" w:rsidRPr="00B44091" w:rsidRDefault="00B44091" w:rsidP="00B44091">
            <w:pPr>
              <w:rPr>
                <w:b/>
                <w:bCs/>
              </w:rPr>
            </w:pPr>
            <w:r w:rsidRPr="00B44091">
              <w:rPr>
                <w:b/>
                <w:bCs/>
              </w:rPr>
              <w:t>Costs related to other fixed financial assets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C7BBA4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66F39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  <w:r w:rsidRPr="00B44091"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95C616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  <w:r w:rsidRPr="00B44091">
              <w:rPr>
                <w:b/>
                <w:bCs/>
              </w:rPr>
              <w:t>0</w:t>
            </w:r>
          </w:p>
        </w:tc>
      </w:tr>
      <w:tr w:rsidR="00B44091" w:rsidRPr="00B44091" w14:paraId="4C1417DF" w14:textId="77777777" w:rsidTr="00711A28">
        <w:trPr>
          <w:trHeight w:val="298"/>
        </w:trPr>
        <w:tc>
          <w:tcPr>
            <w:tcW w:w="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B44497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B8042D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VI.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4EDBB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5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center"/>
            <w:hideMark/>
          </w:tcPr>
          <w:p w14:paraId="24A0E3AF" w14:textId="77777777" w:rsidR="00B44091" w:rsidRPr="00B44091" w:rsidRDefault="00B44091" w:rsidP="00B44091">
            <w:pPr>
              <w:rPr>
                <w:b/>
                <w:bCs/>
              </w:rPr>
            </w:pPr>
            <w:r w:rsidRPr="00B44091">
              <w:rPr>
                <w:b/>
                <w:bCs/>
              </w:rPr>
              <w:t>Interest revenues  (r. 40 + 41)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B69F8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noWrap/>
            <w:vAlign w:val="center"/>
          </w:tcPr>
          <w:p w14:paraId="272D2E2E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CC"/>
            <w:noWrap/>
            <w:vAlign w:val="center"/>
          </w:tcPr>
          <w:p w14:paraId="0B516172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</w:p>
        </w:tc>
      </w:tr>
      <w:tr w:rsidR="00B44091" w:rsidRPr="00B44091" w14:paraId="2AF6484C" w14:textId="77777777" w:rsidTr="00711A28">
        <w:trPr>
          <w:trHeight w:val="298"/>
        </w:trPr>
        <w:tc>
          <w:tcPr>
            <w:tcW w:w="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E4AE76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05C6A7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VI.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A2A9B8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1</w:t>
            </w:r>
          </w:p>
        </w:tc>
        <w:tc>
          <w:tcPr>
            <w:tcW w:w="5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center"/>
            <w:hideMark/>
          </w:tcPr>
          <w:p w14:paraId="1055C267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Interest revenues - controlled and controlling organizations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F92A1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790096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1822A8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42</w:t>
            </w:r>
          </w:p>
        </w:tc>
      </w:tr>
      <w:tr w:rsidR="00B44091" w:rsidRPr="00B44091" w14:paraId="32569C01" w14:textId="77777777" w:rsidTr="00711A28">
        <w:trPr>
          <w:trHeight w:val="298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40529B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ADCEF9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A13B4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2</w:t>
            </w:r>
          </w:p>
        </w:tc>
        <w:tc>
          <w:tcPr>
            <w:tcW w:w="5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center"/>
            <w:hideMark/>
          </w:tcPr>
          <w:p w14:paraId="0402B3CA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Other interest revenues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B80639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3C19B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B70564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0</w:t>
            </w:r>
          </w:p>
        </w:tc>
      </w:tr>
      <w:tr w:rsidR="00B44091" w:rsidRPr="00B44091" w14:paraId="58777A34" w14:textId="77777777" w:rsidTr="00711A28">
        <w:trPr>
          <w:trHeight w:val="298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ABA190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I.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61EAED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7E693A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5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noWrap/>
            <w:vAlign w:val="center"/>
            <w:hideMark/>
          </w:tcPr>
          <w:p w14:paraId="3D97BBD3" w14:textId="77777777" w:rsidR="00B44091" w:rsidRPr="00B44091" w:rsidRDefault="00B44091" w:rsidP="00B44091">
            <w:pPr>
              <w:rPr>
                <w:b/>
                <w:bCs/>
              </w:rPr>
            </w:pPr>
            <w:r w:rsidRPr="00B44091">
              <w:rPr>
                <w:b/>
                <w:bCs/>
              </w:rPr>
              <w:t>Value adjustments and reserves in the financial area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0D5AC2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F746D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  <w:r w:rsidRPr="00B44091"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028365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  <w:r w:rsidRPr="00B44091">
              <w:rPr>
                <w:b/>
                <w:bCs/>
              </w:rPr>
              <w:t>0</w:t>
            </w:r>
          </w:p>
        </w:tc>
      </w:tr>
      <w:tr w:rsidR="00B44091" w:rsidRPr="00B44091" w14:paraId="1CC0BD00" w14:textId="77777777" w:rsidTr="00711A28">
        <w:trPr>
          <w:trHeight w:val="298"/>
        </w:trPr>
        <w:tc>
          <w:tcPr>
            <w:tcW w:w="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805CA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J.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230713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344F0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5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noWrap/>
            <w:vAlign w:val="center"/>
            <w:hideMark/>
          </w:tcPr>
          <w:p w14:paraId="13086748" w14:textId="77777777" w:rsidR="00B44091" w:rsidRPr="00B44091" w:rsidRDefault="00B44091" w:rsidP="00B44091">
            <w:pPr>
              <w:rPr>
                <w:b/>
                <w:bCs/>
              </w:rPr>
            </w:pPr>
            <w:r w:rsidRPr="00B44091">
              <w:rPr>
                <w:b/>
                <w:bCs/>
              </w:rPr>
              <w:t>Interest expenses  (r. 44 + 45)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6F028F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noWrap/>
            <w:vAlign w:val="center"/>
            <w:hideMark/>
          </w:tcPr>
          <w:p w14:paraId="71C1F3C6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CC"/>
            <w:noWrap/>
            <w:vAlign w:val="center"/>
            <w:hideMark/>
          </w:tcPr>
          <w:p w14:paraId="38B1EC3D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</w:p>
        </w:tc>
      </w:tr>
      <w:tr w:rsidR="00B44091" w:rsidRPr="00B44091" w14:paraId="75407A44" w14:textId="77777777" w:rsidTr="00711A28">
        <w:trPr>
          <w:trHeight w:val="298"/>
        </w:trPr>
        <w:tc>
          <w:tcPr>
            <w:tcW w:w="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1F5E80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792280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1.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D65B6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5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noWrap/>
            <w:vAlign w:val="center"/>
            <w:hideMark/>
          </w:tcPr>
          <w:p w14:paraId="6DA3CF75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Interest expenses - controlled and controlling organizations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5A9B43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33892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1 754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9E3412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1 048</w:t>
            </w:r>
          </w:p>
        </w:tc>
      </w:tr>
      <w:tr w:rsidR="00B44091" w:rsidRPr="00B44091" w14:paraId="612C470C" w14:textId="77777777" w:rsidTr="00711A28">
        <w:trPr>
          <w:trHeight w:val="298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9F79D7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11FFC1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2.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D5000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5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noWrap/>
            <w:vAlign w:val="center"/>
            <w:hideMark/>
          </w:tcPr>
          <w:p w14:paraId="6342F560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Other interest expenses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C5ADD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C694D9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490406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0</w:t>
            </w:r>
          </w:p>
        </w:tc>
      </w:tr>
      <w:tr w:rsidR="00B44091" w:rsidRPr="00B44091" w14:paraId="37E4242B" w14:textId="77777777" w:rsidTr="00711A28">
        <w:trPr>
          <w:trHeight w:val="298"/>
        </w:trPr>
        <w:tc>
          <w:tcPr>
            <w:tcW w:w="94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AE94A3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VII.</w:t>
            </w:r>
          </w:p>
        </w:tc>
        <w:tc>
          <w:tcPr>
            <w:tcW w:w="5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center"/>
            <w:hideMark/>
          </w:tcPr>
          <w:p w14:paraId="16892608" w14:textId="77777777" w:rsidR="00B44091" w:rsidRPr="00B44091" w:rsidRDefault="00B44091" w:rsidP="00B44091">
            <w:pPr>
              <w:rPr>
                <w:b/>
                <w:bCs/>
              </w:rPr>
            </w:pPr>
            <w:r w:rsidRPr="00B44091">
              <w:rPr>
                <w:b/>
                <w:bCs/>
              </w:rPr>
              <w:t>Other financial revenues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4BB47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115960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  <w:r w:rsidRPr="00B44091">
              <w:rPr>
                <w:b/>
                <w:bCs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9E95C3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  <w:r w:rsidRPr="00B44091">
              <w:rPr>
                <w:b/>
                <w:bCs/>
              </w:rPr>
              <w:t>15</w:t>
            </w:r>
          </w:p>
        </w:tc>
      </w:tr>
      <w:tr w:rsidR="00B44091" w:rsidRPr="00B44091" w14:paraId="623A99DF" w14:textId="77777777" w:rsidTr="00711A28">
        <w:trPr>
          <w:trHeight w:val="298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4C66A7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K.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0AF71F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5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noWrap/>
            <w:vAlign w:val="center"/>
            <w:hideMark/>
          </w:tcPr>
          <w:p w14:paraId="4BB75407" w14:textId="77777777" w:rsidR="00B44091" w:rsidRPr="00B44091" w:rsidRDefault="00B44091" w:rsidP="00B44091">
            <w:pPr>
              <w:rPr>
                <w:b/>
                <w:bCs/>
              </w:rPr>
            </w:pPr>
            <w:r w:rsidRPr="00B44091">
              <w:rPr>
                <w:b/>
                <w:bCs/>
              </w:rPr>
              <w:t>Other financial expenses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1F5C72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2A5B53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  <w:r w:rsidRPr="00B44091">
              <w:rPr>
                <w:b/>
                <w:bCs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FE7E27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  <w:r w:rsidRPr="00B44091">
              <w:rPr>
                <w:b/>
                <w:bCs/>
              </w:rPr>
              <w:t>96</w:t>
            </w:r>
          </w:p>
        </w:tc>
      </w:tr>
      <w:tr w:rsidR="00B44091" w:rsidRPr="00B44091" w14:paraId="55B68991" w14:textId="77777777" w:rsidTr="00711A28">
        <w:trPr>
          <w:trHeight w:val="298"/>
        </w:trPr>
        <w:tc>
          <w:tcPr>
            <w:tcW w:w="942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2DFC04" w14:textId="77777777" w:rsidR="00B44091" w:rsidRPr="00B44091" w:rsidRDefault="00B44091" w:rsidP="00B44091">
            <w:pPr>
              <w:rPr>
                <w:b/>
                <w:bCs/>
              </w:rPr>
            </w:pPr>
            <w:r w:rsidRPr="00B44091">
              <w:rPr>
                <w:b/>
                <w:bCs/>
              </w:rPr>
              <w:t>*</w:t>
            </w:r>
          </w:p>
        </w:tc>
        <w:tc>
          <w:tcPr>
            <w:tcW w:w="528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2A16E4" w14:textId="77777777" w:rsidR="00B44091" w:rsidRPr="00B44091" w:rsidRDefault="00B44091" w:rsidP="00B44091">
            <w:pPr>
              <w:rPr>
                <w:b/>
                <w:bCs/>
              </w:rPr>
            </w:pPr>
            <w:r w:rsidRPr="00B44091">
              <w:rPr>
                <w:b/>
                <w:bCs/>
              </w:rPr>
              <w:t>Profit/Loss from financial operations ( +/- 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BD2955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48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CCC"/>
            <w:noWrap/>
            <w:vAlign w:val="center"/>
            <w:hideMark/>
          </w:tcPr>
          <w:p w14:paraId="40E76910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CCCC"/>
            <w:noWrap/>
            <w:vAlign w:val="center"/>
            <w:hideMark/>
          </w:tcPr>
          <w:p w14:paraId="08B653B9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</w:p>
        </w:tc>
      </w:tr>
      <w:tr w:rsidR="00B44091" w:rsidRPr="00B44091" w14:paraId="289F4F7C" w14:textId="77777777" w:rsidTr="00711A28">
        <w:trPr>
          <w:trHeight w:val="298"/>
        </w:trPr>
        <w:tc>
          <w:tcPr>
            <w:tcW w:w="942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863B4" w14:textId="77777777" w:rsidR="00B44091" w:rsidRPr="00B44091" w:rsidRDefault="00B44091" w:rsidP="00B44091">
            <w:pPr>
              <w:rPr>
                <w:b/>
                <w:bCs/>
              </w:rPr>
            </w:pPr>
          </w:p>
        </w:tc>
        <w:tc>
          <w:tcPr>
            <w:tcW w:w="52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A5DD09" w14:textId="77777777" w:rsidR="00B44091" w:rsidRPr="00B44091" w:rsidRDefault="00B44091" w:rsidP="00B44091">
            <w:pPr>
              <w:rPr>
                <w:b/>
                <w:bCs/>
              </w:rPr>
            </w:pPr>
            <w:r w:rsidRPr="00B44091">
              <w:rPr>
                <w:b/>
                <w:bCs/>
              </w:rPr>
              <w:t>(r. 31 - 34 + 35 - 38 + 39 - 42 - 43 +46 - 47)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1D8AA5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CB6C1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DDBE9A5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</w:p>
        </w:tc>
      </w:tr>
      <w:tr w:rsidR="00B44091" w:rsidRPr="00B44091" w14:paraId="5E39E4C5" w14:textId="77777777" w:rsidTr="00711A28">
        <w:trPr>
          <w:trHeight w:val="298"/>
        </w:trPr>
        <w:tc>
          <w:tcPr>
            <w:tcW w:w="942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B91B4C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**</w:t>
            </w:r>
          </w:p>
        </w:tc>
        <w:tc>
          <w:tcPr>
            <w:tcW w:w="5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58DE85" w14:textId="77777777" w:rsidR="00B44091" w:rsidRPr="00B44091" w:rsidRDefault="00B44091" w:rsidP="00B44091">
            <w:pPr>
              <w:rPr>
                <w:b/>
                <w:bCs/>
              </w:rPr>
            </w:pPr>
            <w:r w:rsidRPr="00B44091">
              <w:rPr>
                <w:b/>
                <w:bCs/>
              </w:rPr>
              <w:t>Profit/Loss before tax (+/-)  (r. 30 + 48)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5D58BA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noWrap/>
            <w:vAlign w:val="center"/>
          </w:tcPr>
          <w:p w14:paraId="7621C231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CC"/>
            <w:noWrap/>
            <w:vAlign w:val="center"/>
          </w:tcPr>
          <w:p w14:paraId="0823BDED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</w:p>
        </w:tc>
      </w:tr>
      <w:tr w:rsidR="00B44091" w:rsidRPr="00B44091" w14:paraId="378E8166" w14:textId="77777777" w:rsidTr="00711A28">
        <w:trPr>
          <w:trHeight w:val="298"/>
        </w:trPr>
        <w:tc>
          <w:tcPr>
            <w:tcW w:w="3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0A31D4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L.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26912C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5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noWrap/>
            <w:vAlign w:val="center"/>
            <w:hideMark/>
          </w:tcPr>
          <w:p w14:paraId="1A9C01E7" w14:textId="77777777" w:rsidR="00B44091" w:rsidRPr="00B44091" w:rsidRDefault="00B44091" w:rsidP="00B44091">
            <w:pPr>
              <w:rPr>
                <w:b/>
                <w:bCs/>
              </w:rPr>
            </w:pPr>
            <w:r w:rsidRPr="00B44091">
              <w:rPr>
                <w:b/>
                <w:bCs/>
              </w:rPr>
              <w:t>Income tax (r. 51 + 52)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1C83E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noWrap/>
            <w:vAlign w:val="center"/>
          </w:tcPr>
          <w:p w14:paraId="556BDDBF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CC"/>
            <w:noWrap/>
            <w:vAlign w:val="center"/>
          </w:tcPr>
          <w:p w14:paraId="2626BF88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</w:p>
        </w:tc>
      </w:tr>
      <w:tr w:rsidR="00B44091" w:rsidRPr="00B44091" w14:paraId="3572D9E2" w14:textId="77777777" w:rsidTr="00711A28">
        <w:trPr>
          <w:trHeight w:val="298"/>
        </w:trPr>
        <w:tc>
          <w:tcPr>
            <w:tcW w:w="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06FA59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BF0F6F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1.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FECC4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5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noWrap/>
            <w:vAlign w:val="center"/>
            <w:hideMark/>
          </w:tcPr>
          <w:p w14:paraId="34EAF412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Income tax - due tax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A21A5A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9B0EF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516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658A2E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219</w:t>
            </w:r>
          </w:p>
        </w:tc>
      </w:tr>
      <w:tr w:rsidR="00B44091" w:rsidRPr="00B44091" w14:paraId="247A112C" w14:textId="77777777" w:rsidTr="00711A28">
        <w:trPr>
          <w:trHeight w:val="298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1D7E68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872451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2.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88E44F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5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noWrap/>
            <w:vAlign w:val="center"/>
            <w:hideMark/>
          </w:tcPr>
          <w:p w14:paraId="3DAB7CF9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Income tax - tax deferred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E620DD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7B844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B4FDD0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0</w:t>
            </w:r>
          </w:p>
        </w:tc>
      </w:tr>
      <w:tr w:rsidR="00B44091" w:rsidRPr="00B44091" w14:paraId="218D2B49" w14:textId="77777777" w:rsidTr="00711A28">
        <w:trPr>
          <w:trHeight w:val="298"/>
        </w:trPr>
        <w:tc>
          <w:tcPr>
            <w:tcW w:w="94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F17B28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**</w:t>
            </w:r>
          </w:p>
        </w:tc>
        <w:tc>
          <w:tcPr>
            <w:tcW w:w="5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0E93E2" w14:textId="77777777" w:rsidR="00B44091" w:rsidRPr="00B44091" w:rsidRDefault="00B44091" w:rsidP="00B44091">
            <w:pPr>
              <w:rPr>
                <w:b/>
                <w:bCs/>
              </w:rPr>
            </w:pPr>
            <w:r w:rsidRPr="00B44091">
              <w:rPr>
                <w:b/>
                <w:bCs/>
              </w:rPr>
              <w:t>Profit/Loss after tax  ( +/- ) (r. 49 - 50)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C23BD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noWrap/>
            <w:vAlign w:val="center"/>
          </w:tcPr>
          <w:p w14:paraId="2603CCF3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CC"/>
            <w:noWrap/>
            <w:vAlign w:val="center"/>
          </w:tcPr>
          <w:p w14:paraId="7ADA3E18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</w:p>
        </w:tc>
      </w:tr>
      <w:tr w:rsidR="00B44091" w:rsidRPr="00B44091" w14:paraId="4A28FF14" w14:textId="77777777" w:rsidTr="00711A28">
        <w:trPr>
          <w:trHeight w:val="298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C26011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lastRenderedPageBreak/>
              <w:t>M.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EC5022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 </w:t>
            </w:r>
          </w:p>
        </w:tc>
        <w:tc>
          <w:tcPr>
            <w:tcW w:w="5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noWrap/>
            <w:vAlign w:val="center"/>
            <w:hideMark/>
          </w:tcPr>
          <w:p w14:paraId="6ACAE7AA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Transfer profit (loss) to partners (+/-)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265142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8050E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B6A6C8" w14:textId="77777777" w:rsidR="00B44091" w:rsidRPr="00B44091" w:rsidRDefault="00B44091" w:rsidP="00B44091">
            <w:pPr>
              <w:jc w:val="right"/>
              <w:rPr>
                <w:b/>
              </w:rPr>
            </w:pPr>
            <w:r w:rsidRPr="00B44091">
              <w:rPr>
                <w:b/>
              </w:rPr>
              <w:t>0</w:t>
            </w:r>
          </w:p>
        </w:tc>
      </w:tr>
      <w:tr w:rsidR="00B44091" w:rsidRPr="00B44091" w14:paraId="7C129FC2" w14:textId="77777777" w:rsidTr="00711A28">
        <w:trPr>
          <w:trHeight w:val="298"/>
        </w:trPr>
        <w:tc>
          <w:tcPr>
            <w:tcW w:w="94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CE737D" w14:textId="77777777" w:rsidR="00B44091" w:rsidRPr="00B44091" w:rsidRDefault="00B44091" w:rsidP="00B44091">
            <w:pPr>
              <w:rPr>
                <w:b/>
                <w:bCs/>
              </w:rPr>
            </w:pPr>
            <w:r w:rsidRPr="00B44091">
              <w:rPr>
                <w:b/>
                <w:bCs/>
              </w:rPr>
              <w:t>***</w:t>
            </w:r>
          </w:p>
        </w:tc>
        <w:tc>
          <w:tcPr>
            <w:tcW w:w="5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31585B" w14:textId="77777777" w:rsidR="00B44091" w:rsidRPr="00B44091" w:rsidRDefault="00B44091" w:rsidP="00B44091">
            <w:pPr>
              <w:rPr>
                <w:b/>
                <w:bCs/>
              </w:rPr>
            </w:pPr>
            <w:r w:rsidRPr="00B44091">
              <w:rPr>
                <w:b/>
                <w:bCs/>
              </w:rPr>
              <w:t>Profit/Loss of current accounting period (+/-)  (r. 53 - 54)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175BA5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noWrap/>
            <w:vAlign w:val="center"/>
          </w:tcPr>
          <w:p w14:paraId="6323B8CF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CC"/>
            <w:noWrap/>
            <w:vAlign w:val="center"/>
          </w:tcPr>
          <w:p w14:paraId="6C75BE4E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</w:p>
        </w:tc>
      </w:tr>
      <w:tr w:rsidR="00B44091" w:rsidRPr="00B44091" w14:paraId="77100375" w14:textId="77777777" w:rsidTr="00711A28">
        <w:trPr>
          <w:trHeight w:val="298"/>
        </w:trPr>
        <w:tc>
          <w:tcPr>
            <w:tcW w:w="942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87C531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*</w:t>
            </w:r>
          </w:p>
        </w:tc>
        <w:tc>
          <w:tcPr>
            <w:tcW w:w="528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A4E26A" w14:textId="77777777" w:rsidR="00B44091" w:rsidRPr="00B44091" w:rsidRDefault="00B44091" w:rsidP="00B44091">
            <w:pPr>
              <w:rPr>
                <w:b/>
                <w:bCs/>
              </w:rPr>
            </w:pPr>
            <w:r w:rsidRPr="00B44091">
              <w:rPr>
                <w:b/>
                <w:bCs/>
              </w:rPr>
              <w:t>Net turnover for the accounting period = I. + II. + III. + IV. + V. + VI. + VII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EA87D" w14:textId="77777777" w:rsidR="00B44091" w:rsidRPr="00B44091" w:rsidRDefault="00B44091" w:rsidP="00B44091">
            <w:pPr>
              <w:rPr>
                <w:b/>
              </w:rPr>
            </w:pPr>
            <w:r w:rsidRPr="00B44091">
              <w:rPr>
                <w:b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CC"/>
            <w:noWrap/>
            <w:vAlign w:val="center"/>
          </w:tcPr>
          <w:p w14:paraId="0BE2B528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CC"/>
            <w:noWrap/>
            <w:vAlign w:val="center"/>
          </w:tcPr>
          <w:p w14:paraId="134C7422" w14:textId="77777777" w:rsidR="00B44091" w:rsidRPr="00B44091" w:rsidRDefault="00B44091" w:rsidP="00B44091">
            <w:pPr>
              <w:jc w:val="right"/>
              <w:rPr>
                <w:b/>
                <w:bCs/>
              </w:rPr>
            </w:pPr>
          </w:p>
        </w:tc>
      </w:tr>
    </w:tbl>
    <w:p w14:paraId="3C6187CE" w14:textId="77777777" w:rsidR="00B44091" w:rsidRPr="00B44091" w:rsidRDefault="00B44091" w:rsidP="00B44091">
      <w:pPr>
        <w:rPr>
          <w:b/>
        </w:rPr>
      </w:pPr>
    </w:p>
    <w:p w14:paraId="7BDB497B" w14:textId="77777777" w:rsidR="007B52F6" w:rsidRPr="007B52F6" w:rsidRDefault="007B52F6" w:rsidP="007B52F6">
      <w:pPr>
        <w:rPr>
          <w:b/>
        </w:rPr>
      </w:pPr>
      <w:bookmarkStart w:id="0" w:name="_GoBack"/>
      <w:bookmarkEnd w:id="0"/>
    </w:p>
    <w:sectPr w:rsidR="007B52F6" w:rsidRPr="007B52F6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B623D" w14:textId="77777777" w:rsidR="000D3595" w:rsidRDefault="000D3595">
      <w:r>
        <w:separator/>
      </w:r>
    </w:p>
    <w:p w14:paraId="34C4929B" w14:textId="77777777" w:rsidR="000D3595" w:rsidRDefault="000D3595"/>
  </w:endnote>
  <w:endnote w:type="continuationSeparator" w:id="0">
    <w:p w14:paraId="4C9A1CBF" w14:textId="77777777" w:rsidR="000D3595" w:rsidRDefault="000D3595">
      <w:r>
        <w:continuationSeparator/>
      </w:r>
    </w:p>
    <w:p w14:paraId="4F4DA513" w14:textId="77777777" w:rsidR="000D3595" w:rsidRDefault="000D35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lara Sans">
    <w:altName w:val="Corbel"/>
    <w:charset w:val="EE"/>
    <w:family w:val="auto"/>
    <w:pitch w:val="variable"/>
    <w:sig w:usb0="A000002F" w:usb1="1000207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DE305" w14:textId="77777777" w:rsidR="000D3595" w:rsidRDefault="000D3595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14:paraId="7FAB2269" w14:textId="77777777" w:rsidR="000D3595" w:rsidRDefault="000D3595" w:rsidP="00C2462C">
    <w:pPr>
      <w:pStyle w:val="Zpat"/>
      <w:ind w:right="360"/>
    </w:pPr>
  </w:p>
  <w:p w14:paraId="4675ADB0" w14:textId="77777777" w:rsidR="000D3595" w:rsidRDefault="000D359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2CC8C9" w14:textId="7B2A68C3" w:rsidR="000D3595" w:rsidRDefault="000D3595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4409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44091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F982A1" w14:textId="77777777" w:rsidR="000D3595" w:rsidRDefault="000D359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CAEF7" w14:textId="0C446138" w:rsidR="000D3595" w:rsidRDefault="000D3595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C9C17A" w14:textId="36178450" w:rsidR="000D3595" w:rsidRDefault="000D3595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BE847C" w14:textId="77777777" w:rsidR="000D3595" w:rsidRDefault="000D3595">
      <w:r>
        <w:separator/>
      </w:r>
    </w:p>
    <w:p w14:paraId="78ED4583" w14:textId="77777777" w:rsidR="000D3595" w:rsidRDefault="000D3595"/>
  </w:footnote>
  <w:footnote w:type="continuationSeparator" w:id="0">
    <w:p w14:paraId="64C3A31D" w14:textId="77777777" w:rsidR="000D3595" w:rsidRDefault="000D3595">
      <w:r>
        <w:continuationSeparator/>
      </w:r>
    </w:p>
    <w:p w14:paraId="4055724A" w14:textId="77777777" w:rsidR="000D3595" w:rsidRDefault="000D35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66898" w14:textId="49067CD3" w:rsidR="000D3595" w:rsidRDefault="00B44091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8ED22" w14:textId="4D1969ED" w:rsidR="000D3595" w:rsidRPr="005314CC" w:rsidRDefault="000D3595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56192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14"/>
      </w:rPr>
      <w:t>Business Economics</w:t>
    </w:r>
  </w:p>
  <w:p w14:paraId="77CEE549" w14:textId="366524EB" w:rsidR="000D3595" w:rsidRPr="005314CC" w:rsidRDefault="007B52F6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 xml:space="preserve">Profit and loss </w:t>
    </w:r>
    <w:r w:rsidR="00B44091">
      <w:rPr>
        <w:color w:val="808080" w:themeColor="background1" w:themeShade="80"/>
        <w:sz w:val="14"/>
      </w:rPr>
      <w:t>– example to practice</w:t>
    </w:r>
  </w:p>
  <w:p w14:paraId="4AA61B4D" w14:textId="77777777" w:rsidR="000D3595" w:rsidRDefault="000D35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2B3808"/>
    <w:multiLevelType w:val="singleLevel"/>
    <w:tmpl w:val="D88040A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2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C3570C1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FE62BE1"/>
    <w:multiLevelType w:val="singleLevel"/>
    <w:tmpl w:val="178A727E"/>
    <w:lvl w:ilvl="0">
      <w:start w:val="3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5" w15:restartNumberingAfterBreak="0">
    <w:nsid w:val="137F1069"/>
    <w:multiLevelType w:val="singleLevel"/>
    <w:tmpl w:val="B17C5B1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15767703"/>
    <w:multiLevelType w:val="singleLevel"/>
    <w:tmpl w:val="178A727E"/>
    <w:lvl w:ilvl="0">
      <w:start w:val="3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7" w15:restartNumberingAfterBreak="0">
    <w:nsid w:val="1B791CB5"/>
    <w:multiLevelType w:val="singleLevel"/>
    <w:tmpl w:val="178A727E"/>
    <w:lvl w:ilvl="0">
      <w:start w:val="3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8" w15:restartNumberingAfterBreak="0">
    <w:nsid w:val="1FD32C06"/>
    <w:multiLevelType w:val="singleLevel"/>
    <w:tmpl w:val="178A727E"/>
    <w:lvl w:ilvl="0">
      <w:start w:val="3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9" w15:restartNumberingAfterBreak="0">
    <w:nsid w:val="20842E35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21C6526D"/>
    <w:multiLevelType w:val="hybridMultilevel"/>
    <w:tmpl w:val="EA2C4142"/>
    <w:lvl w:ilvl="0" w:tplc="178A727E">
      <w:start w:val="3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1434DD"/>
    <w:multiLevelType w:val="singleLevel"/>
    <w:tmpl w:val="178A727E"/>
    <w:lvl w:ilvl="0">
      <w:start w:val="3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12" w15:restartNumberingAfterBreak="0">
    <w:nsid w:val="2A6A544B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2A9D0C6F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9941D61"/>
    <w:multiLevelType w:val="hybridMultilevel"/>
    <w:tmpl w:val="3F66981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A0F198E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444A0E34"/>
    <w:multiLevelType w:val="singleLevel"/>
    <w:tmpl w:val="178A727E"/>
    <w:lvl w:ilvl="0">
      <w:start w:val="3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17" w15:restartNumberingAfterBreak="0">
    <w:nsid w:val="48AF382C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490754EB"/>
    <w:multiLevelType w:val="singleLevel"/>
    <w:tmpl w:val="178A727E"/>
    <w:lvl w:ilvl="0">
      <w:start w:val="3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19" w15:restartNumberingAfterBreak="0">
    <w:nsid w:val="4A4E4D1A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53A34A1C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53B20851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5760431B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3" w15:restartNumberingAfterBreak="0">
    <w:nsid w:val="5B2603C9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5C822226"/>
    <w:multiLevelType w:val="singleLevel"/>
    <w:tmpl w:val="178A727E"/>
    <w:lvl w:ilvl="0">
      <w:start w:val="3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25" w15:restartNumberingAfterBreak="0">
    <w:nsid w:val="623E4166"/>
    <w:multiLevelType w:val="singleLevel"/>
    <w:tmpl w:val="178A727E"/>
    <w:lvl w:ilvl="0">
      <w:start w:val="3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26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3427EF8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75312554"/>
    <w:multiLevelType w:val="singleLevel"/>
    <w:tmpl w:val="178A727E"/>
    <w:lvl w:ilvl="0">
      <w:start w:val="3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29" w15:restartNumberingAfterBreak="0">
    <w:nsid w:val="76742193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FBF0B75"/>
    <w:multiLevelType w:val="singleLevel"/>
    <w:tmpl w:val="178A727E"/>
    <w:lvl w:ilvl="0">
      <w:start w:val="3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26"/>
  </w:num>
  <w:num w:numId="3">
    <w:abstractNumId w:val="0"/>
  </w:num>
  <w:num w:numId="4">
    <w:abstractNumId w:val="16"/>
  </w:num>
  <w:num w:numId="5">
    <w:abstractNumId w:val="3"/>
  </w:num>
  <w:num w:numId="6">
    <w:abstractNumId w:val="23"/>
  </w:num>
  <w:num w:numId="7">
    <w:abstractNumId w:val="25"/>
  </w:num>
  <w:num w:numId="8">
    <w:abstractNumId w:val="8"/>
  </w:num>
  <w:num w:numId="9">
    <w:abstractNumId w:val="6"/>
  </w:num>
  <w:num w:numId="10">
    <w:abstractNumId w:val="4"/>
  </w:num>
  <w:num w:numId="11">
    <w:abstractNumId w:val="7"/>
  </w:num>
  <w:num w:numId="12">
    <w:abstractNumId w:val="28"/>
  </w:num>
  <w:num w:numId="13">
    <w:abstractNumId w:val="18"/>
  </w:num>
  <w:num w:numId="14">
    <w:abstractNumId w:val="30"/>
  </w:num>
  <w:num w:numId="15">
    <w:abstractNumId w:val="15"/>
  </w:num>
  <w:num w:numId="16">
    <w:abstractNumId w:val="29"/>
  </w:num>
  <w:num w:numId="17">
    <w:abstractNumId w:val="19"/>
  </w:num>
  <w:num w:numId="18">
    <w:abstractNumId w:val="9"/>
  </w:num>
  <w:num w:numId="19">
    <w:abstractNumId w:val="20"/>
  </w:num>
  <w:num w:numId="20">
    <w:abstractNumId w:val="17"/>
  </w:num>
  <w:num w:numId="21">
    <w:abstractNumId w:val="27"/>
  </w:num>
  <w:num w:numId="22">
    <w:abstractNumId w:val="22"/>
  </w:num>
  <w:num w:numId="23">
    <w:abstractNumId w:val="13"/>
  </w:num>
  <w:num w:numId="24">
    <w:abstractNumId w:val="12"/>
  </w:num>
  <w:num w:numId="25">
    <w:abstractNumId w:val="1"/>
  </w:num>
  <w:num w:numId="26">
    <w:abstractNumId w:val="21"/>
  </w:num>
  <w:num w:numId="27">
    <w:abstractNumId w:val="11"/>
  </w:num>
  <w:num w:numId="28">
    <w:abstractNumId w:val="24"/>
  </w:num>
  <w:num w:numId="29">
    <w:abstractNumId w:val="10"/>
  </w:num>
  <w:num w:numId="30">
    <w:abstractNumId w:val="14"/>
  </w:num>
  <w:num w:numId="31">
    <w:abstractNumId w:val="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75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595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2F6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091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5ED6"/>
    <w:rsid w:val="00B97C7E"/>
    <w:rsid w:val="00BA01E0"/>
    <w:rsid w:val="00BA1952"/>
    <w:rsid w:val="00BA219E"/>
    <w:rsid w:val="00BA282A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167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DCF24E2D-1985-400B-8D65-785D641E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1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1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1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1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1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1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1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2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6E182-2B7E-48D0-8FD3-681725DEF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F4DD1621.dotm</Template>
  <TotalTime>0</TotalTime>
  <Pages>5</Pages>
  <Words>798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4725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lysenko@jcu.cz</dc:creator>
  <cp:lastModifiedBy>Novotná Martina Ing. Ph.D.</cp:lastModifiedBy>
  <cp:revision>2</cp:revision>
  <cp:lastPrinted>2016-01-29T12:34:00Z</cp:lastPrinted>
  <dcterms:created xsi:type="dcterms:W3CDTF">2019-10-31T08:14:00Z</dcterms:created>
  <dcterms:modified xsi:type="dcterms:W3CDTF">2019-10-31T08:14:00Z</dcterms:modified>
</cp:coreProperties>
</file>