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F23DB1C" w:rsidR="00631282" w:rsidRPr="00877152" w:rsidRDefault="006B40DB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03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A4E6AF5" w14:textId="546F39B8" w:rsidR="006B40DB" w:rsidRPr="00633B71" w:rsidRDefault="00ED4C14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Nástin tematických celků: </w:t>
            </w:r>
            <w:proofErr w:type="spellStart"/>
            <w:r>
              <w:rPr>
                <w:color w:val="auto"/>
              </w:rPr>
              <w:t>Bussines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Definition</w:t>
            </w:r>
            <w:proofErr w:type="spellEnd"/>
            <w:r>
              <w:rPr>
                <w:color w:val="auto"/>
              </w:rPr>
              <w:t>,</w:t>
            </w:r>
            <w:r w:rsidR="006B40DB"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Bussines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Plan</w:t>
            </w:r>
            <w:proofErr w:type="spellEnd"/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0BC661F" w:rsidR="006B1A96" w:rsidRPr="00631282" w:rsidRDefault="006B40DB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3341B31" w:rsidR="006B1A96" w:rsidRDefault="006B1A96" w:rsidP="006334B6">
      <w:r>
        <w:t>Datum:</w:t>
      </w:r>
      <w:r w:rsidR="00F52541">
        <w:t xml:space="preserve"> </w:t>
      </w:r>
      <w:proofErr w:type="gramStart"/>
      <w:r w:rsidR="006B40DB">
        <w:t>25</w:t>
      </w:r>
      <w:r w:rsidR="00F52541">
        <w:t>.</w:t>
      </w:r>
      <w:r w:rsidR="006B40DB">
        <w:t>3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28E36DF2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ED4C1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ED4C1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1E16B32F</Template>
  <TotalTime>1</TotalTime>
  <Pages>1</Pages>
  <Words>191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2019-03-29T07:51:00Z</dcterms:created>
  <dcterms:modified xsi:type="dcterms:W3CDTF">2019-03-29T07:51:00Z</dcterms:modified>
</cp:coreProperties>
</file>