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F2C" w:rsidRDefault="006B3F2C" w:rsidP="00655392"/>
    <w:p w:rsidR="00720F59" w:rsidRDefault="00720F59" w:rsidP="00655392"/>
    <w:p w:rsidR="00720F59" w:rsidRDefault="00720F59" w:rsidP="00720F59">
      <w:r>
        <w:t xml:space="preserve">Seznamte se s vybranými internetovými odkazy, např. </w:t>
      </w:r>
      <w:hyperlink r:id="rId8" w:history="1">
        <w:r w:rsidRPr="00A665DA">
          <w:rPr>
            <w:rStyle w:val="Hypertextovodkaz"/>
          </w:rPr>
          <w:t>www.knihozem.cz</w:t>
        </w:r>
      </w:hyperlink>
      <w:r>
        <w:t xml:space="preserve">, a sepište možnosti využití příslušných webových odkazů pro literární výchovu ve volném čase. </w:t>
      </w:r>
    </w:p>
    <w:p w:rsidR="00720F59" w:rsidRPr="00655392" w:rsidRDefault="00720F59" w:rsidP="00655392">
      <w:bookmarkStart w:id="0" w:name="_GoBack"/>
      <w:bookmarkEnd w:id="0"/>
    </w:p>
    <w:sectPr w:rsidR="00720F59" w:rsidRPr="00655392" w:rsidSect="00CD1BCB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0F59" w:rsidRDefault="00720F59">
      <w:r>
        <w:separator/>
      </w:r>
    </w:p>
    <w:p w:rsidR="00720F59" w:rsidRDefault="00720F59"/>
  </w:endnote>
  <w:endnote w:type="continuationSeparator" w:id="0">
    <w:p w:rsidR="00720F59" w:rsidRDefault="00720F59">
      <w:r>
        <w:continuationSeparator/>
      </w:r>
    </w:p>
    <w:p w:rsidR="00720F59" w:rsidRDefault="00720F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0F59" w:rsidRDefault="00720F59">
      <w:r>
        <w:separator/>
      </w:r>
    </w:p>
    <w:p w:rsidR="00720F59" w:rsidRDefault="00720F59"/>
  </w:footnote>
  <w:footnote w:type="continuationSeparator" w:id="0">
    <w:p w:rsidR="00720F59" w:rsidRDefault="00720F59">
      <w:r>
        <w:continuationSeparator/>
      </w:r>
    </w:p>
    <w:p w:rsidR="00720F59" w:rsidRDefault="00720F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720F59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C52F45">
    <w:pPr>
      <w:pStyle w:val="Zhlav"/>
      <w:spacing w:after="0"/>
      <w:jc w:val="right"/>
      <w:rPr>
        <w:color w:val="808080" w:themeColor="background1" w:themeShade="80"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700736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0F59">
      <w:rPr>
        <w:b/>
        <w:sz w:val="14"/>
      </w:rPr>
      <w:t>Možnosti internetových odkazů pro rozvoj čtenářství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6"/>
  </w:num>
  <w:num w:numId="10">
    <w:abstractNumId w:val="9"/>
  </w:num>
  <w:num w:numId="11">
    <w:abstractNumId w:val="34"/>
  </w:num>
  <w:num w:numId="12">
    <w:abstractNumId w:val="16"/>
  </w:num>
  <w:num w:numId="13">
    <w:abstractNumId w:val="27"/>
  </w:num>
  <w:num w:numId="14">
    <w:abstractNumId w:val="14"/>
  </w:num>
  <w:num w:numId="15">
    <w:abstractNumId w:val="36"/>
  </w:num>
  <w:num w:numId="16">
    <w:abstractNumId w:val="7"/>
  </w:num>
  <w:num w:numId="17">
    <w:abstractNumId w:val="5"/>
  </w:num>
  <w:num w:numId="18">
    <w:abstractNumId w:val="13"/>
  </w:num>
  <w:num w:numId="19">
    <w:abstractNumId w:val="31"/>
  </w:num>
  <w:num w:numId="20">
    <w:abstractNumId w:val="30"/>
  </w:num>
  <w:num w:numId="21">
    <w:abstractNumId w:val="20"/>
  </w:num>
  <w:num w:numId="22">
    <w:abstractNumId w:val="11"/>
  </w:num>
  <w:num w:numId="23">
    <w:abstractNumId w:val="25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8"/>
  </w:num>
  <w:num w:numId="31">
    <w:abstractNumId w:val="33"/>
  </w:num>
  <w:num w:numId="32">
    <w:abstractNumId w:val="17"/>
  </w:num>
  <w:num w:numId="33">
    <w:abstractNumId w:val="4"/>
  </w:num>
  <w:num w:numId="34">
    <w:abstractNumId w:val="23"/>
  </w:num>
  <w:num w:numId="35">
    <w:abstractNumId w:val="29"/>
  </w:num>
  <w:num w:numId="36">
    <w:abstractNumId w:val="24"/>
  </w:num>
  <w:num w:numId="37">
    <w:abstractNumId w:val="37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F59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0F59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4E5A4473-2964-4B3E-9F8E-C0CD2017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20F5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sz w:val="28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rPr>
      <w:b/>
    </w:rPr>
  </w:style>
  <w:style w:type="paragraph" w:styleId="Zkladntextodsazen">
    <w:name w:val="Body Text Indent"/>
    <w:basedOn w:val="Normln"/>
    <w:rsid w:val="006508BC"/>
    <w:pPr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sz w:val="28"/>
    </w:rPr>
  </w:style>
  <w:style w:type="paragraph" w:customStyle="1" w:styleId="Zkladntext21">
    <w:name w:val="Základní text 21"/>
    <w:basedOn w:val="Normln"/>
    <w:rsid w:val="006508BC"/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after="0"/>
      <w:ind w:left="400"/>
    </w:pPr>
    <w:rPr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spacing w:after="0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numPr>
        <w:numId w:val="0"/>
      </w:numPr>
      <w:spacing w:before="240" w:after="0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rPr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after="0"/>
      <w:ind w:left="200"/>
    </w:pPr>
    <w:rPr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spacing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after="0"/>
      <w:ind w:left="600"/>
    </w:pPr>
    <w:rPr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after="0"/>
      <w:ind w:left="800"/>
    </w:pPr>
    <w:rPr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after="0"/>
      <w:ind w:left="1000"/>
    </w:pPr>
    <w:rPr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after="0"/>
      <w:ind w:left="1200"/>
    </w:pPr>
    <w:rPr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after="0"/>
      <w:ind w:left="1400"/>
    </w:pPr>
    <w:rPr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after="0"/>
      <w:ind w:left="1600"/>
    </w:pPr>
    <w:rPr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spacing w:after="240" w:afterAutospacing="1"/>
      <w:ind w:left="482"/>
    </w:pPr>
    <w:rPr>
      <w:rFonts w:ascii="Times New Roman" w:hAnsi="Times New Roman"/>
      <w:sz w:val="24"/>
      <w:lang w:val="en-GB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nihozem.cz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69538-5894-4A42-A7E0-6CB3F18D5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1</TotalTime>
  <Pages>1</Pages>
  <Words>29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204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1</cp:revision>
  <cp:lastPrinted>2016-01-29T12:34:00Z</cp:lastPrinted>
  <dcterms:created xsi:type="dcterms:W3CDTF">2018-12-03T15:22:00Z</dcterms:created>
  <dcterms:modified xsi:type="dcterms:W3CDTF">2018-12-03T15:23:00Z</dcterms:modified>
</cp:coreProperties>
</file>